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A7048" w14:textId="77777777" w:rsidR="00523BFA" w:rsidRPr="00431F80" w:rsidRDefault="00523BFA" w:rsidP="00637ACE"/>
    <w:p w14:paraId="20C27EC8" w14:textId="77777777" w:rsidR="005A4067" w:rsidRPr="00431F80" w:rsidRDefault="005A4067" w:rsidP="00637ACE"/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3402"/>
        <w:gridCol w:w="2126"/>
        <w:gridCol w:w="1701"/>
        <w:gridCol w:w="1134"/>
      </w:tblGrid>
      <w:tr w:rsidR="0081009D" w:rsidRPr="00706AA7" w14:paraId="7474D1E1" w14:textId="77777777" w:rsidTr="00235C28">
        <w:trPr>
          <w:trHeight w:val="161"/>
        </w:trPr>
        <w:tc>
          <w:tcPr>
            <w:tcW w:w="9709" w:type="dxa"/>
            <w:gridSpan w:val="5"/>
          </w:tcPr>
          <w:p w14:paraId="6086859D" w14:textId="77777777" w:rsidR="0081009D" w:rsidRPr="0081009D" w:rsidRDefault="00C56CC8" w:rsidP="00235C28">
            <w:pPr>
              <w:rPr>
                <w:lang w:val="nb-NO"/>
              </w:rPr>
            </w:pPr>
            <w:sdt>
              <w:sdtPr>
                <w:alias w:val="Sdm_AMNavn"/>
                <w:tag w:val="Sdm_AMNavn"/>
                <w:id w:val="1570458396"/>
                <w:dataBinding w:xpath="/document/body/Sdm_AMNavn" w:storeItemID="{89D7EBEE-3C46-48F3-A064-84728B52A80E}"/>
                <w:text/>
              </w:sdtPr>
              <w:sdtEndPr/>
              <w:sdtContent>
                <w:bookmarkStart w:id="0" w:name="Sdm_AMNavn"/>
                <w:r w:rsidR="0081009D" w:rsidRPr="0081009D">
                  <w:rPr>
                    <w:lang w:val="nb-NO"/>
                  </w:rPr>
                  <w:t>Arnt Gulliksen</w:t>
                </w:r>
              </w:sdtContent>
            </w:sdt>
            <w:bookmarkEnd w:id="0"/>
          </w:p>
          <w:p w14:paraId="23C0B267" w14:textId="1A14AB5C" w:rsidR="0081009D" w:rsidRPr="0081009D" w:rsidRDefault="00C56CC8" w:rsidP="00235C28">
            <w:pPr>
              <w:rPr>
                <w:vanish/>
                <w:lang w:val="nb-NO"/>
              </w:rPr>
            </w:pPr>
            <w:sdt>
              <w:sdtPr>
                <w:rPr>
                  <w:vanish/>
                </w:rPr>
                <w:alias w:val="Sdm_Att"/>
                <w:tag w:val="Sdm_Att"/>
                <w:id w:val="-1104878887"/>
                <w:dataBinding w:xpath="/document/body/Sdm_Att" w:storeItemID="{89D7EBEE-3C46-48F3-A064-84728B52A80E}"/>
                <w:text/>
              </w:sdtPr>
              <w:sdtEndPr/>
              <w:sdtContent>
                <w:bookmarkStart w:id="1" w:name="Sdm_Att"/>
                <w:r>
                  <w:rPr>
                    <w:vanish/>
                  </w:rPr>
                  <w:t xml:space="preserve"> </w:t>
                </w:r>
              </w:sdtContent>
            </w:sdt>
            <w:bookmarkEnd w:id="1"/>
          </w:p>
          <w:p w14:paraId="3288CF25" w14:textId="77777777" w:rsidR="0081009D" w:rsidRPr="0081009D" w:rsidRDefault="00C56CC8" w:rsidP="00235C28">
            <w:pPr>
              <w:rPr>
                <w:lang w:val="nb-NO"/>
              </w:rPr>
            </w:pPr>
            <w:sdt>
              <w:sdtPr>
                <w:alias w:val="Sdm_AMAdr"/>
                <w:tag w:val="Sdm_AMAdr"/>
                <w:id w:val="271523509"/>
                <w:dataBinding w:xpath="/document/body/Sdm_AMAdr" w:storeItemID="{89D7EBEE-3C46-48F3-A064-84728B52A80E}"/>
                <w:text/>
              </w:sdtPr>
              <w:sdtEndPr/>
              <w:sdtContent>
                <w:bookmarkStart w:id="2" w:name="Sdm_AMAdr"/>
                <w:r w:rsidR="0081009D" w:rsidRPr="0081009D">
                  <w:rPr>
                    <w:lang w:val="nb-NO"/>
                  </w:rPr>
                  <w:t>Setretangen 22</w:t>
                </w:r>
              </w:sdtContent>
            </w:sdt>
            <w:bookmarkEnd w:id="2"/>
          </w:p>
          <w:p w14:paraId="457F7AFC" w14:textId="34E20ED7" w:rsidR="0081009D" w:rsidRPr="0081009D" w:rsidRDefault="00C56CC8" w:rsidP="00235C28">
            <w:pPr>
              <w:rPr>
                <w:vanish/>
                <w:lang w:val="nb-NO"/>
              </w:rPr>
            </w:pPr>
            <w:sdt>
              <w:sdtPr>
                <w:rPr>
                  <w:vanish/>
                </w:rPr>
                <w:alias w:val="Sdm_AMAdr2"/>
                <w:tag w:val="Sdm_AMAdr2"/>
                <w:id w:val="1006551342"/>
                <w:dataBinding w:xpath="/document/body/Sdm_AMAdr2" w:storeItemID="{89D7EBEE-3C46-48F3-A064-84728B52A80E}"/>
                <w:text/>
              </w:sdtPr>
              <w:sdtEndPr/>
              <w:sdtContent>
                <w:bookmarkStart w:id="3" w:name="Sdm_AMAdr2"/>
                <w:r>
                  <w:rPr>
                    <w:vanish/>
                  </w:rPr>
                  <w:t xml:space="preserve"> </w:t>
                </w:r>
              </w:sdtContent>
            </w:sdt>
            <w:bookmarkEnd w:id="3"/>
          </w:p>
          <w:p w14:paraId="469DE665" w14:textId="3687BEE5" w:rsidR="0081009D" w:rsidRPr="0081009D" w:rsidRDefault="00C56CC8" w:rsidP="00235C28">
            <w:pPr>
              <w:rPr>
                <w:vanish/>
                <w:lang w:val="nb-NO"/>
              </w:rPr>
            </w:pPr>
            <w:sdt>
              <w:sdtPr>
                <w:rPr>
                  <w:vanish/>
                </w:rPr>
                <w:alias w:val="Sdm_Adr3"/>
                <w:tag w:val="Sdm_Adr3"/>
                <w:id w:val="715866103"/>
                <w:dataBinding w:xpath="/document/body/Sdm_Adr3" w:storeItemID="{89D7EBEE-3C46-48F3-A064-84728B52A80E}"/>
                <w:text/>
              </w:sdtPr>
              <w:sdtEndPr/>
              <w:sdtContent>
                <w:bookmarkStart w:id="4" w:name="Sdm_Adr3"/>
                <w:r>
                  <w:rPr>
                    <w:vanish/>
                  </w:rPr>
                  <w:t xml:space="preserve"> </w:t>
                </w:r>
              </w:sdtContent>
            </w:sdt>
            <w:bookmarkEnd w:id="4"/>
          </w:p>
          <w:p w14:paraId="329C8A28" w14:textId="77777777" w:rsidR="0081009D" w:rsidRPr="0081009D" w:rsidRDefault="00C56CC8" w:rsidP="00235C28">
            <w:pPr>
              <w:rPr>
                <w:lang w:val="nb-NO"/>
              </w:rPr>
            </w:pPr>
            <w:sdt>
              <w:sdtPr>
                <w:alias w:val="Sdm_AMPostNr"/>
                <w:tag w:val="Sdm_AMPostNr"/>
                <w:id w:val="1306665714"/>
                <w:dataBinding w:xpath="/document/body/Sdm_AMPostNr" w:storeItemID="{89D7EBEE-3C46-48F3-A064-84728B52A80E}"/>
                <w:text/>
              </w:sdtPr>
              <w:sdtEndPr/>
              <w:sdtContent>
                <w:bookmarkStart w:id="5" w:name="Sdm_AMPostNr"/>
                <w:r w:rsidR="0081009D" w:rsidRPr="0081009D">
                  <w:rPr>
                    <w:lang w:val="nb-NO"/>
                  </w:rPr>
                  <w:t>3950</w:t>
                </w:r>
              </w:sdtContent>
            </w:sdt>
            <w:bookmarkEnd w:id="5"/>
            <w:r w:rsidR="0081009D" w:rsidRPr="0081009D">
              <w:rPr>
                <w:lang w:val="nb-NO"/>
              </w:rPr>
              <w:t xml:space="preserve"> </w:t>
            </w:r>
            <w:sdt>
              <w:sdtPr>
                <w:alias w:val="Sdm_AMPoststed"/>
                <w:tag w:val="Sdm_AMPoststed"/>
                <w:id w:val="-75675350"/>
                <w:dataBinding w:xpath="/document/body/Sdm_AMPoststed" w:storeItemID="{89D7EBEE-3C46-48F3-A064-84728B52A80E}"/>
                <w:text/>
              </w:sdtPr>
              <w:sdtEndPr/>
              <w:sdtContent>
                <w:bookmarkStart w:id="6" w:name="Sdm_AMPoststed"/>
                <w:r w:rsidR="0081009D" w:rsidRPr="0081009D">
                  <w:rPr>
                    <w:lang w:val="nb-NO"/>
                  </w:rPr>
                  <w:t>BREVIK</w:t>
                </w:r>
              </w:sdtContent>
            </w:sdt>
            <w:bookmarkEnd w:id="6"/>
          </w:p>
          <w:p w14:paraId="3A6CF5BA" w14:textId="77777777" w:rsidR="0081009D" w:rsidRPr="0081009D" w:rsidRDefault="0081009D" w:rsidP="00235C28">
            <w:pPr>
              <w:rPr>
                <w:lang w:val="nb-NO"/>
              </w:rPr>
            </w:pPr>
          </w:p>
          <w:p w14:paraId="011BA835" w14:textId="4B1F3994" w:rsidR="0081009D" w:rsidRPr="000D2298" w:rsidRDefault="00C56CC8" w:rsidP="00235C28">
            <w:pPr>
              <w:jc w:val="right"/>
              <w:rPr>
                <w:vanish/>
                <w:sz w:val="18"/>
                <w:szCs w:val="18"/>
              </w:rPr>
            </w:pPr>
            <w:sdt>
              <w:sdtPr>
                <w:rPr>
                  <w:vanish/>
                  <w:sz w:val="18"/>
                  <w:szCs w:val="18"/>
                </w:rPr>
                <w:alias w:val="Sgr_Beskrivelse"/>
                <w:tag w:val="Sgr_Beskrivelse"/>
                <w:id w:val="727114666"/>
                <w:dataBinding w:xpath="/document/body/Sgr_Beskrivelse" w:storeItemID="{89D7EBEE-3C46-48F3-A064-84728B52A80E}"/>
                <w:text/>
              </w:sdtPr>
              <w:sdtEndPr/>
              <w:sdtContent>
                <w:bookmarkStart w:id="7" w:name="Sgr_Beskrivelse"/>
                <w:r>
                  <w:rPr>
                    <w:vanish/>
                    <w:sz w:val="18"/>
                    <w:szCs w:val="18"/>
                  </w:rPr>
                  <w:t xml:space="preserve"> </w:t>
                </w:r>
              </w:sdtContent>
            </w:sdt>
            <w:bookmarkEnd w:id="7"/>
            <w:r w:rsidR="0081009D" w:rsidRPr="000D2298">
              <w:rPr>
                <w:vanish/>
                <w:sz w:val="18"/>
                <w:szCs w:val="18"/>
              </w:rPr>
              <w:t xml:space="preserve"> </w:t>
            </w:r>
            <w:sdt>
              <w:sdtPr>
                <w:rPr>
                  <w:vanish/>
                  <w:sz w:val="18"/>
                  <w:szCs w:val="18"/>
                </w:rPr>
                <w:alias w:val="Sdo_ParagrafID"/>
                <w:tag w:val="Sdo_ParagrafID"/>
                <w:id w:val="1298791585"/>
                <w:dataBinding w:xpath="/document/body/Sdo_ParagrafID" w:storeItemID="{89D7EBEE-3C46-48F3-A064-84728B52A80E}"/>
                <w:text/>
              </w:sdtPr>
              <w:sdtEndPr/>
              <w:sdtContent>
                <w:bookmarkStart w:id="8" w:name="Sdo_ParagrafID"/>
                <w:r>
                  <w:rPr>
                    <w:vanish/>
                    <w:sz w:val="18"/>
                    <w:szCs w:val="18"/>
                  </w:rPr>
                  <w:t xml:space="preserve"> </w:t>
                </w:r>
              </w:sdtContent>
            </w:sdt>
            <w:bookmarkEnd w:id="8"/>
          </w:p>
          <w:p w14:paraId="1D109F3F" w14:textId="77777777" w:rsidR="0081009D" w:rsidRDefault="0081009D" w:rsidP="00235C28"/>
          <w:p w14:paraId="21B9EAE3" w14:textId="77777777" w:rsidR="0081009D" w:rsidRDefault="0081009D" w:rsidP="00235C28"/>
        </w:tc>
      </w:tr>
      <w:tr w:rsidR="0081009D" w:rsidRPr="00153626" w14:paraId="28383DF7" w14:textId="77777777" w:rsidTr="00235C28">
        <w:trPr>
          <w:trHeight w:val="161"/>
        </w:trPr>
        <w:tc>
          <w:tcPr>
            <w:tcW w:w="1346" w:type="dxa"/>
          </w:tcPr>
          <w:p w14:paraId="40A48AE7" w14:textId="77777777" w:rsidR="0081009D" w:rsidRPr="00153626" w:rsidRDefault="0081009D" w:rsidP="00235C28">
            <w:pPr>
              <w:rPr>
                <w:rFonts w:cs="Arial"/>
                <w:b/>
                <w:sz w:val="16"/>
              </w:rPr>
            </w:pPr>
            <w:r w:rsidRPr="00153626">
              <w:rPr>
                <w:rFonts w:cs="Arial"/>
                <w:b/>
                <w:sz w:val="16"/>
              </w:rPr>
              <w:t>Vår ref:</w:t>
            </w:r>
          </w:p>
        </w:tc>
        <w:tc>
          <w:tcPr>
            <w:tcW w:w="3402" w:type="dxa"/>
          </w:tcPr>
          <w:p w14:paraId="0371A034" w14:textId="77777777" w:rsidR="0081009D" w:rsidRPr="00153626" w:rsidRDefault="0081009D" w:rsidP="00235C28">
            <w:pPr>
              <w:rPr>
                <w:rFonts w:cs="Arial"/>
                <w:b/>
                <w:sz w:val="16"/>
              </w:rPr>
            </w:pPr>
            <w:r w:rsidRPr="00153626">
              <w:rPr>
                <w:rFonts w:cs="Arial"/>
                <w:b/>
                <w:sz w:val="16"/>
              </w:rPr>
              <w:t>Saksbehandl</w:t>
            </w:r>
            <w:r w:rsidR="004F6724">
              <w:rPr>
                <w:rFonts w:cs="Arial"/>
                <w:b/>
                <w:sz w:val="16"/>
              </w:rPr>
              <w:t>ar</w:t>
            </w:r>
            <w:r w:rsidRPr="00153626">
              <w:rPr>
                <w:rFonts w:cs="Arial"/>
                <w:b/>
                <w:sz w:val="16"/>
              </w:rPr>
              <w:t>:</w:t>
            </w:r>
          </w:p>
        </w:tc>
        <w:tc>
          <w:tcPr>
            <w:tcW w:w="2126" w:type="dxa"/>
          </w:tcPr>
          <w:p w14:paraId="391BAE07" w14:textId="77777777" w:rsidR="0081009D" w:rsidRPr="00153626" w:rsidRDefault="0081009D" w:rsidP="00235C28">
            <w:pPr>
              <w:rPr>
                <w:rFonts w:cs="Arial"/>
                <w:b/>
                <w:sz w:val="16"/>
              </w:rPr>
            </w:pPr>
            <w:r w:rsidRPr="00153626">
              <w:rPr>
                <w:rFonts w:cs="Arial"/>
                <w:b/>
                <w:sz w:val="16"/>
              </w:rPr>
              <w:t>Arkivkode:</w:t>
            </w:r>
          </w:p>
        </w:tc>
        <w:tc>
          <w:tcPr>
            <w:tcW w:w="1701" w:type="dxa"/>
          </w:tcPr>
          <w:p w14:paraId="75F012CA" w14:textId="77777777" w:rsidR="0081009D" w:rsidRPr="00153626" w:rsidRDefault="0081009D" w:rsidP="00235C28">
            <w:pPr>
              <w:rPr>
                <w:rFonts w:cs="Arial"/>
                <w:b/>
                <w:sz w:val="16"/>
              </w:rPr>
            </w:pPr>
            <w:r>
              <w:rPr>
                <w:rFonts w:cs="Arial"/>
                <w:b/>
                <w:sz w:val="16"/>
              </w:rPr>
              <w:t>D</w:t>
            </w:r>
            <w:r w:rsidR="007118F2">
              <w:rPr>
                <w:rFonts w:cs="Arial"/>
                <w:b/>
                <w:sz w:val="16"/>
              </w:rPr>
              <w:t>ykkar</w:t>
            </w:r>
            <w:r>
              <w:rPr>
                <w:rFonts w:cs="Arial"/>
                <w:b/>
                <w:sz w:val="16"/>
              </w:rPr>
              <w:t xml:space="preserve"> ref:</w:t>
            </w:r>
          </w:p>
        </w:tc>
        <w:tc>
          <w:tcPr>
            <w:tcW w:w="1134" w:type="dxa"/>
          </w:tcPr>
          <w:p w14:paraId="160DBDD4" w14:textId="77777777" w:rsidR="0081009D" w:rsidRPr="00153626" w:rsidRDefault="0081009D" w:rsidP="00235C28">
            <w:pPr>
              <w:rPr>
                <w:rFonts w:cs="Arial"/>
                <w:b/>
                <w:sz w:val="16"/>
              </w:rPr>
            </w:pPr>
            <w:r w:rsidRPr="00153626">
              <w:rPr>
                <w:rFonts w:cs="Arial"/>
                <w:b/>
                <w:sz w:val="16"/>
              </w:rPr>
              <w:t>Dato:</w:t>
            </w:r>
          </w:p>
        </w:tc>
      </w:tr>
      <w:tr w:rsidR="0081009D" w:rsidRPr="00153626" w14:paraId="35C7E83F" w14:textId="77777777" w:rsidTr="00235C28">
        <w:trPr>
          <w:trHeight w:val="674"/>
        </w:trPr>
        <w:tc>
          <w:tcPr>
            <w:tcW w:w="1346" w:type="dxa"/>
          </w:tcPr>
          <w:p w14:paraId="10ADFF4E" w14:textId="77777777" w:rsidR="0081009D" w:rsidRPr="00153626" w:rsidRDefault="00C56CC8" w:rsidP="00235C28">
            <w:pPr>
              <w:rPr>
                <w:rFonts w:cs="Arial"/>
                <w:sz w:val="16"/>
              </w:rPr>
            </w:pPr>
            <w:sdt>
              <w:sdtPr>
                <w:rPr>
                  <w:rFonts w:cs="Arial"/>
                  <w:sz w:val="16"/>
                </w:rPr>
                <w:alias w:val="Sas_ArkivSakID"/>
                <w:tag w:val="Sas_ArkivSakID"/>
                <w:id w:val="14949568"/>
                <w:dataBinding w:xpath="/document/body/Sas_ArkivSakID" w:storeItemID="{89D7EBEE-3C46-48F3-A064-84728B52A80E}"/>
                <w:text/>
              </w:sdtPr>
              <w:sdtEndPr/>
              <w:sdtContent>
                <w:bookmarkStart w:id="9" w:name="Sas_ArkivSakID"/>
                <w:r w:rsidR="0081009D" w:rsidRPr="00153626">
                  <w:rPr>
                    <w:rFonts w:cs="Arial"/>
                    <w:sz w:val="16"/>
                  </w:rPr>
                  <w:t>21/4866</w:t>
                </w:r>
              </w:sdtContent>
            </w:sdt>
            <w:bookmarkEnd w:id="9"/>
            <w:r w:rsidR="0081009D" w:rsidRPr="00153626">
              <w:rPr>
                <w:rFonts w:cs="Arial"/>
                <w:sz w:val="16"/>
              </w:rPr>
              <w:t>-</w:t>
            </w:r>
            <w:sdt>
              <w:sdtPr>
                <w:rPr>
                  <w:rFonts w:cs="Arial"/>
                  <w:sz w:val="16"/>
                </w:rPr>
                <w:alias w:val="Sdo_DokNr"/>
                <w:tag w:val="Sdo_DokNr"/>
                <w:id w:val="94085138"/>
                <w:dataBinding w:xpath="/document/body/Sdo_DokNr" w:storeItemID="{89D7EBEE-3C46-48F3-A064-84728B52A80E}"/>
                <w:text/>
              </w:sdtPr>
              <w:sdtEndPr/>
              <w:sdtContent>
                <w:bookmarkStart w:id="10" w:name="Sdo_DokNr"/>
                <w:r w:rsidR="0081009D" w:rsidRPr="00153626">
                  <w:rPr>
                    <w:rFonts w:cs="Arial"/>
                    <w:sz w:val="16"/>
                  </w:rPr>
                  <w:t>3</w:t>
                </w:r>
              </w:sdtContent>
            </w:sdt>
            <w:bookmarkEnd w:id="10"/>
          </w:p>
        </w:tc>
        <w:tc>
          <w:tcPr>
            <w:tcW w:w="3402" w:type="dxa"/>
          </w:tcPr>
          <w:p w14:paraId="7E280D41" w14:textId="77777777" w:rsidR="0081009D" w:rsidRPr="008B2243" w:rsidRDefault="00C56CC8" w:rsidP="00235C28">
            <w:pPr>
              <w:rPr>
                <w:rFonts w:cs="Arial"/>
                <w:sz w:val="16"/>
                <w:lang w:val="nb-NO"/>
              </w:rPr>
            </w:pPr>
            <w:sdt>
              <w:sdtPr>
                <w:rPr>
                  <w:rFonts w:cs="Arial"/>
                  <w:sz w:val="16"/>
                </w:rPr>
                <w:alias w:val="Sbr_Navn"/>
                <w:tag w:val="Sbr_Navn"/>
                <w:id w:val="54505872"/>
                <w:dataBinding w:xpath="/document/body/Sbr_Navn" w:storeItemID="{89D7EBEE-3C46-48F3-A064-84728B52A80E}"/>
                <w:text/>
              </w:sdtPr>
              <w:sdtEndPr/>
              <w:sdtContent>
                <w:bookmarkStart w:id="11" w:name="Sbr_Navn"/>
                <w:r w:rsidR="0081009D" w:rsidRPr="008B2243">
                  <w:rPr>
                    <w:rFonts w:cs="Arial"/>
                    <w:sz w:val="16"/>
                    <w:lang w:val="nb-NO"/>
                  </w:rPr>
                  <w:t>Kari Verpe Hynne</w:t>
                </w:r>
              </w:sdtContent>
            </w:sdt>
            <w:bookmarkEnd w:id="11"/>
            <w:r w:rsidR="0081009D" w:rsidRPr="008B2243">
              <w:rPr>
                <w:rFonts w:cs="Arial"/>
                <w:sz w:val="16"/>
                <w:lang w:val="nb-NO"/>
              </w:rPr>
              <w:t xml:space="preserve">, </w:t>
            </w:r>
            <w:sdt>
              <w:sdtPr>
                <w:rPr>
                  <w:rFonts w:cs="Arial"/>
                  <w:sz w:val="16"/>
                </w:rPr>
                <w:alias w:val="Sbr_Tlf"/>
                <w:tag w:val="Sbr_Tlf"/>
                <w:id w:val="32329802"/>
                <w:dataBinding w:xpath="/document/body/Sbr_Tlf" w:storeItemID="{89D7EBEE-3C46-48F3-A064-84728B52A80E}"/>
                <w:text/>
              </w:sdtPr>
              <w:sdtEndPr/>
              <w:sdtContent>
                <w:bookmarkStart w:id="12" w:name="Sbr_Tlf"/>
                <w:r w:rsidR="0081009D" w:rsidRPr="008B2243">
                  <w:rPr>
                    <w:rFonts w:cs="Arial"/>
                    <w:sz w:val="16"/>
                    <w:lang w:val="nb-NO"/>
                  </w:rPr>
                  <w:t>97643558</w:t>
                </w:r>
              </w:sdtContent>
            </w:sdt>
            <w:bookmarkEnd w:id="12"/>
            <w:r w:rsidR="0081009D" w:rsidRPr="008B2243">
              <w:rPr>
                <w:rFonts w:cs="Arial"/>
                <w:sz w:val="16"/>
                <w:lang w:val="nb-NO"/>
              </w:rPr>
              <w:t xml:space="preserve"> </w:t>
            </w:r>
            <w:r w:rsidR="0081009D" w:rsidRPr="008B2243">
              <w:rPr>
                <w:rFonts w:cs="Arial"/>
                <w:sz w:val="16"/>
                <w:lang w:val="nb-NO"/>
              </w:rPr>
              <w:br/>
            </w:r>
            <w:sdt>
              <w:sdtPr>
                <w:rPr>
                  <w:rFonts w:cs="Arial"/>
                  <w:sz w:val="16"/>
                </w:rPr>
                <w:alias w:val="Sbr_EmailAdr"/>
                <w:tag w:val="Sbr_EmailAdr"/>
                <w:id w:val="74255241"/>
                <w:dataBinding w:xpath="/document/body/Sbr_EmailAdr" w:storeItemID="{89D7EBEE-3C46-48F3-A064-84728B52A80E}"/>
                <w:text/>
              </w:sdtPr>
              <w:sdtEndPr/>
              <w:sdtContent>
                <w:bookmarkStart w:id="13" w:name="Sbr_EmailAdr"/>
                <w:r w:rsidR="0081009D" w:rsidRPr="008B2243">
                  <w:rPr>
                    <w:rFonts w:cs="Arial"/>
                    <w:sz w:val="16"/>
                    <w:lang w:val="nb-NO"/>
                  </w:rPr>
                  <w:t>kahy@mt.kommune.no</w:t>
                </w:r>
              </w:sdtContent>
            </w:sdt>
            <w:bookmarkEnd w:id="13"/>
          </w:p>
        </w:tc>
        <w:tc>
          <w:tcPr>
            <w:tcW w:w="2126" w:type="dxa"/>
          </w:tcPr>
          <w:p w14:paraId="6191601C" w14:textId="77777777" w:rsidR="0081009D" w:rsidRPr="00153626" w:rsidRDefault="00C56CC8" w:rsidP="00235C28">
            <w:pPr>
              <w:rPr>
                <w:rFonts w:cs="Arial"/>
                <w:sz w:val="16"/>
              </w:rPr>
            </w:pPr>
            <w:sdt>
              <w:sdtPr>
                <w:rPr>
                  <w:rFonts w:cs="Arial"/>
                  <w:sz w:val="16"/>
                </w:rPr>
                <w:alias w:val="Sas_ArkivID"/>
                <w:tag w:val="Sas_ArkivID"/>
                <w:id w:val="50196718"/>
                <w:dataBinding w:xpath="/document/body/Sas_ArkivID" w:storeItemID="{89D7EBEE-3C46-48F3-A064-84728B52A80E}"/>
                <w:text/>
              </w:sdtPr>
              <w:sdtEndPr/>
              <w:sdtContent>
                <w:bookmarkStart w:id="14" w:name="Sas_ArkivID"/>
                <w:r w:rsidR="0081009D" w:rsidRPr="00153626">
                  <w:rPr>
                    <w:rFonts w:cs="Arial"/>
                    <w:sz w:val="16"/>
                  </w:rPr>
                  <w:t>PLANID-04_53_2014, PLANNAVN-Detaljreguleringsplan for Høgefjell, mindre reguleringsendring, PLANTYPE-31, FA-L12, GBN-10/355</w:t>
                </w:r>
              </w:sdtContent>
            </w:sdt>
            <w:bookmarkEnd w:id="14"/>
          </w:p>
        </w:tc>
        <w:tc>
          <w:tcPr>
            <w:tcW w:w="1701" w:type="dxa"/>
          </w:tcPr>
          <w:p w14:paraId="212108C9" w14:textId="7BC6949A" w:rsidR="0081009D" w:rsidRPr="003B7E41" w:rsidRDefault="00C56CC8" w:rsidP="00235C28">
            <w:pPr>
              <w:rPr>
                <w:rFonts w:asciiTheme="minorHAnsi" w:hAnsiTheme="minorHAnsi"/>
                <w:vanish/>
                <w:sz w:val="16"/>
              </w:rPr>
            </w:pPr>
            <w:sdt>
              <w:sdtPr>
                <w:rPr>
                  <w:rFonts w:asciiTheme="minorHAnsi" w:hAnsiTheme="minorHAnsi"/>
                  <w:noProof/>
                  <w:vanish/>
                  <w:sz w:val="16"/>
                </w:rPr>
                <w:alias w:val="Sdm_AMReferanse"/>
                <w:tag w:val="Sdm_AMReferanse"/>
                <w:id w:val="30189956"/>
                <w:dataBinding w:xpath="/document/body/Sdm_AMReferanse" w:storeItemID="{89D7EBEE-3C46-48F3-A064-84728B52A80E}"/>
                <w:text/>
              </w:sdtPr>
              <w:sdtEndPr/>
              <w:sdtContent>
                <w:bookmarkStart w:id="15" w:name="Sdm_AMReferanse"/>
                <w:r>
                  <w:rPr>
                    <w:rFonts w:asciiTheme="minorHAnsi" w:hAnsiTheme="minorHAnsi"/>
                    <w:noProof/>
                    <w:vanish/>
                    <w:sz w:val="16"/>
                  </w:rPr>
                  <w:t xml:space="preserve"> </w:t>
                </w:r>
              </w:sdtContent>
            </w:sdt>
            <w:bookmarkEnd w:id="15"/>
          </w:p>
        </w:tc>
        <w:tc>
          <w:tcPr>
            <w:tcW w:w="1134" w:type="dxa"/>
          </w:tcPr>
          <w:p w14:paraId="0B5ACF1B" w14:textId="77777777" w:rsidR="0081009D" w:rsidRDefault="00C56CC8" w:rsidP="00235C28">
            <w:pPr>
              <w:rPr>
                <w:rFonts w:cs="Arial"/>
                <w:sz w:val="16"/>
              </w:rPr>
            </w:pPr>
            <w:sdt>
              <w:sdtPr>
                <w:rPr>
                  <w:rFonts w:cs="Arial"/>
                  <w:sz w:val="16"/>
                </w:rPr>
                <w:alias w:val="Sdo_DokDato"/>
                <w:tag w:val="Sdo_DokDato"/>
                <w:id w:val="-993026773"/>
                <w:dataBinding w:xpath="/document/body/Sdo_DokDato" w:storeItemID="{89D7EBEE-3C46-48F3-A064-84728B52A80E}"/>
                <w:text/>
              </w:sdtPr>
              <w:sdtEndPr/>
              <w:sdtContent>
                <w:bookmarkStart w:id="16" w:name="Sdo_DokDato"/>
                <w:r w:rsidR="0081009D" w:rsidRPr="00153626">
                  <w:rPr>
                    <w:rFonts w:cs="Arial"/>
                    <w:sz w:val="16"/>
                  </w:rPr>
                  <w:t>23.09.2021</w:t>
                </w:r>
              </w:sdtContent>
            </w:sdt>
            <w:bookmarkEnd w:id="16"/>
          </w:p>
        </w:tc>
      </w:tr>
    </w:tbl>
    <w:p w14:paraId="51257D85" w14:textId="77777777" w:rsidR="005A4067" w:rsidRPr="00431F80" w:rsidRDefault="005A4067" w:rsidP="00637ACE">
      <w:pPr>
        <w:rPr>
          <w:szCs w:val="22"/>
        </w:rPr>
      </w:pPr>
    </w:p>
    <w:p w14:paraId="264D3FD8" w14:textId="77777777" w:rsidR="00523BFA" w:rsidRPr="00431F80" w:rsidRDefault="00523BFA" w:rsidP="00637ACE">
      <w:pPr>
        <w:rPr>
          <w:szCs w:val="22"/>
        </w:rPr>
      </w:pPr>
    </w:p>
    <w:p w14:paraId="7C9703DA" w14:textId="77777777" w:rsidR="00282A26" w:rsidRPr="00431F80" w:rsidRDefault="00C56CC8" w:rsidP="00637ACE">
      <w:pPr>
        <w:rPr>
          <w:b/>
          <w:sz w:val="24"/>
        </w:rPr>
      </w:pPr>
      <w:sdt>
        <w:sdtPr>
          <w:rPr>
            <w:b/>
            <w:sz w:val="24"/>
          </w:rPr>
          <w:alias w:val="Sdo_Tittel"/>
          <w:tag w:val="Sdo_Tittel"/>
          <w:id w:val="66397810"/>
          <w:dataBinding w:xpath="/document/body/Sdo_Tittel" w:storeItemID="{89D7EBEE-3C46-48F3-A064-84728B52A80E}"/>
          <w:text/>
        </w:sdtPr>
        <w:sdtEndPr/>
        <w:sdtContent>
          <w:bookmarkStart w:id="17" w:name="Sdo_Tittel"/>
          <w:r w:rsidR="005A4067" w:rsidRPr="00431F80">
            <w:rPr>
              <w:b/>
              <w:sz w:val="24"/>
            </w:rPr>
            <w:t>Varsling om mindre endring av detaljreguleringsplan for Høgefjell, planid 04_53__2014</w:t>
          </w:r>
        </w:sdtContent>
      </w:sdt>
      <w:bookmarkEnd w:id="17"/>
    </w:p>
    <w:p w14:paraId="487BBFDA" w14:textId="1D689977" w:rsidR="005A4067" w:rsidRDefault="005A4067" w:rsidP="00637ACE"/>
    <w:p w14:paraId="50D42A85" w14:textId="552B18AA" w:rsidR="00B724A7" w:rsidRDefault="00B724A7" w:rsidP="00637ACE">
      <w:r>
        <w:t>I samsvar med plan- og bygningsloven 12-14 vert det varsla om mindre endring av «Detaljreguleringsplan for Høgefjell», planid 04_53_2014.</w:t>
      </w:r>
    </w:p>
    <w:p w14:paraId="715E1629" w14:textId="41850C05" w:rsidR="00B724A7" w:rsidRDefault="00B724A7" w:rsidP="00637ACE"/>
    <w:p w14:paraId="282AEFAA" w14:textId="1449ECD1" w:rsidR="00B724A7" w:rsidRPr="00B7669A" w:rsidRDefault="00B724A7" w:rsidP="00637ACE">
      <w:pPr>
        <w:rPr>
          <w:lang w:val="nb-NO"/>
        </w:rPr>
      </w:pPr>
      <w:r w:rsidRPr="006B7170">
        <w:rPr>
          <w:u w:val="single"/>
        </w:rPr>
        <w:t xml:space="preserve">Eigar av g/bnr. 10/355, Trygve Bjarbø har kome med følgjande søknad: </w:t>
      </w:r>
      <w:r>
        <w:br/>
      </w:r>
      <w:r w:rsidRPr="006B7170">
        <w:rPr>
          <w:i/>
          <w:iCs/>
        </w:rPr>
        <w:t>Det søke</w:t>
      </w:r>
      <w:r w:rsidR="00B7669A" w:rsidRPr="006B7170">
        <w:rPr>
          <w:i/>
          <w:iCs/>
        </w:rPr>
        <w:t xml:space="preserve">s med dette om mindre vesentlig endring av reguleringsplan med at eiendommen </w:t>
      </w:r>
      <w:r w:rsidR="00212337" w:rsidRPr="006B7170">
        <w:rPr>
          <w:i/>
          <w:iCs/>
        </w:rPr>
        <w:t>g</w:t>
      </w:r>
      <w:r w:rsidR="00B7669A" w:rsidRPr="006B7170">
        <w:rPr>
          <w:i/>
          <w:iCs/>
        </w:rPr>
        <w:t xml:space="preserve">/bnr. 10/355 deles i to tomter, og mulighet for å bygge utleiehytte flyttes til g/bnr. 10/21. </w:t>
      </w:r>
      <w:r w:rsidRPr="006B7170">
        <w:rPr>
          <w:i/>
          <w:iCs/>
        </w:rPr>
        <w:t>Eigedomen ble opprinneleg makeskift</w:t>
      </w:r>
      <w:r w:rsidR="00B7669A" w:rsidRPr="006B7170">
        <w:rPr>
          <w:i/>
          <w:iCs/>
        </w:rPr>
        <w:t>et</w:t>
      </w:r>
      <w:r w:rsidRPr="006B7170">
        <w:rPr>
          <w:i/>
          <w:iCs/>
        </w:rPr>
        <w:t xml:space="preserve"> for å få avtale om ve</w:t>
      </w:r>
      <w:r w:rsidR="00B7669A" w:rsidRPr="006B7170">
        <w:rPr>
          <w:i/>
          <w:iCs/>
        </w:rPr>
        <w:t>i</w:t>
      </w:r>
      <w:r w:rsidRPr="006B7170">
        <w:rPr>
          <w:i/>
          <w:iCs/>
        </w:rPr>
        <w:t>fr</w:t>
      </w:r>
      <w:r w:rsidR="00B7669A" w:rsidRPr="006B7170">
        <w:rPr>
          <w:i/>
          <w:iCs/>
        </w:rPr>
        <w:t>e</w:t>
      </w:r>
      <w:r w:rsidRPr="006B7170">
        <w:rPr>
          <w:i/>
          <w:iCs/>
        </w:rPr>
        <w:t>mføring over Arnt Gulliksen</w:t>
      </w:r>
      <w:r w:rsidR="00B7669A" w:rsidRPr="006B7170">
        <w:rPr>
          <w:i/>
          <w:iCs/>
        </w:rPr>
        <w:t>s</w:t>
      </w:r>
      <w:r w:rsidRPr="006B7170">
        <w:rPr>
          <w:i/>
          <w:iCs/>
        </w:rPr>
        <w:t xml:space="preserve"> eigedom</w:t>
      </w:r>
      <w:r w:rsidR="00B7669A" w:rsidRPr="006B7170">
        <w:rPr>
          <w:i/>
          <w:iCs/>
        </w:rPr>
        <w:t xml:space="preserve">, han fikk to tomter i bytte </w:t>
      </w:r>
      <w:r w:rsidRPr="006B7170">
        <w:rPr>
          <w:i/>
          <w:iCs/>
        </w:rPr>
        <w:t xml:space="preserve">mot denne tomta og veigrunn. </w:t>
      </w:r>
      <w:r w:rsidR="00B7669A" w:rsidRPr="006B7170">
        <w:rPr>
          <w:i/>
          <w:iCs/>
          <w:lang w:val="nb-NO"/>
        </w:rPr>
        <w:t>Det blir ingen endring av reguleringsformål for denne søknaden da formålet fritidsbolig er uendret. Vedlagt følger en plan som viser delelinje, areal på nye tomter og avkjøring</w:t>
      </w:r>
      <w:r w:rsidR="004A17A0" w:rsidRPr="006B7170">
        <w:rPr>
          <w:i/>
          <w:iCs/>
          <w:lang w:val="nb-NO"/>
        </w:rPr>
        <w:t xml:space="preserve"> (sjå kartutsnitt </w:t>
      </w:r>
      <w:r w:rsidR="00350F73">
        <w:rPr>
          <w:i/>
          <w:iCs/>
          <w:lang w:val="nb-NO"/>
        </w:rPr>
        <w:t>2</w:t>
      </w:r>
      <w:r w:rsidR="004A17A0" w:rsidRPr="006B7170">
        <w:rPr>
          <w:i/>
          <w:iCs/>
          <w:lang w:val="nb-NO"/>
        </w:rPr>
        <w:t>)</w:t>
      </w:r>
      <w:r w:rsidR="00B7669A" w:rsidRPr="006B7170">
        <w:rPr>
          <w:i/>
          <w:iCs/>
          <w:lang w:val="nb-NO"/>
        </w:rPr>
        <w:br/>
        <w:t xml:space="preserve">Det har ikke vært interesse i markedet til å bygge stor utleie-hytte på denne eiendommen og derfor søkes det om </w:t>
      </w:r>
      <w:r w:rsidR="00212337" w:rsidRPr="006B7170">
        <w:rPr>
          <w:i/>
          <w:iCs/>
          <w:lang w:val="nb-NO"/>
        </w:rPr>
        <w:t>at denne muligheten til å bygge stor utleiehytte flyttes til eiendomen g/bnr. 10/21 som er på ca. 7 dekar og har et byggeområde på ca. 1,7 dekar. Der ønsker grunneier å bygge stor hytte for utleie.»</w:t>
      </w:r>
      <w:r w:rsidR="00B85E3D" w:rsidRPr="006B7170">
        <w:rPr>
          <w:i/>
          <w:iCs/>
          <w:lang w:val="nb-NO"/>
        </w:rPr>
        <w:br/>
      </w:r>
      <w:r w:rsidR="00B85E3D">
        <w:rPr>
          <w:lang w:val="nb-NO"/>
        </w:rPr>
        <w:br/>
      </w:r>
      <w:r w:rsidR="00B85E3D" w:rsidRPr="00B85E3D">
        <w:rPr>
          <w:i/>
          <w:iCs/>
          <w:lang w:val="nb-NO"/>
        </w:rPr>
        <w:t>Kartutsnitt</w:t>
      </w:r>
      <w:r w:rsidR="006B2AEA">
        <w:rPr>
          <w:i/>
          <w:iCs/>
          <w:lang w:val="nb-NO"/>
        </w:rPr>
        <w:t xml:space="preserve"> 1</w:t>
      </w:r>
      <w:r w:rsidR="00B85E3D" w:rsidRPr="00B85E3D">
        <w:rPr>
          <w:i/>
          <w:iCs/>
          <w:lang w:val="nb-NO"/>
        </w:rPr>
        <w:t xml:space="preserve"> </w:t>
      </w:r>
      <w:r w:rsidR="006B2AEA">
        <w:rPr>
          <w:i/>
          <w:iCs/>
          <w:lang w:val="nb-NO"/>
        </w:rPr>
        <w:t xml:space="preserve">viser </w:t>
      </w:r>
      <w:r w:rsidR="005127AF">
        <w:rPr>
          <w:i/>
          <w:iCs/>
          <w:lang w:val="nb-NO"/>
        </w:rPr>
        <w:t>gjeldene reguleringsplan</w:t>
      </w:r>
      <w:r w:rsidR="00ED1B46">
        <w:rPr>
          <w:i/>
          <w:iCs/>
          <w:lang w:val="nb-NO"/>
        </w:rPr>
        <w:t>.</w:t>
      </w:r>
      <w:r w:rsidR="005127AF">
        <w:rPr>
          <w:i/>
          <w:iCs/>
          <w:lang w:val="nb-NO"/>
        </w:rPr>
        <w:tab/>
        <w:t xml:space="preserve">     Kartutsnitt 2 viser</w:t>
      </w:r>
      <w:r w:rsidR="005127AF" w:rsidRPr="005127AF">
        <w:rPr>
          <w:i/>
          <w:iCs/>
          <w:lang w:val="nb-NO"/>
        </w:rPr>
        <w:t xml:space="preserve"> </w:t>
      </w:r>
      <w:r w:rsidR="005127AF">
        <w:rPr>
          <w:i/>
          <w:iCs/>
          <w:lang w:val="nb-NO"/>
        </w:rPr>
        <w:t>deling av g/bnr. 10/355.</w:t>
      </w:r>
    </w:p>
    <w:p w14:paraId="0A6BFEAF" w14:textId="4D22656B" w:rsidR="004A17A0" w:rsidRDefault="005127AF" w:rsidP="00637ACE">
      <w:pPr>
        <w:rPr>
          <w:lang w:val="nb-NO"/>
        </w:rPr>
      </w:pPr>
      <w:r w:rsidRPr="005127AF">
        <w:rPr>
          <w:noProof/>
        </w:rPr>
        <w:drawing>
          <wp:inline distT="0" distB="0" distL="0" distR="0" wp14:anchorId="774C6D65" wp14:editId="26B402F5">
            <wp:extent cx="2781300" cy="1776801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5141" cy="178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b-NO"/>
        </w:rPr>
        <w:t xml:space="preserve">    </w:t>
      </w:r>
      <w:r w:rsidRPr="00241082">
        <w:rPr>
          <w:noProof/>
        </w:rPr>
        <w:drawing>
          <wp:inline distT="0" distB="0" distL="0" distR="0" wp14:anchorId="0BD4B803" wp14:editId="7AA3FB6A">
            <wp:extent cx="2647950" cy="181436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994" cy="18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b-NO"/>
        </w:rPr>
        <w:t xml:space="preserve"> </w:t>
      </w:r>
    </w:p>
    <w:p w14:paraId="2AF9282A" w14:textId="77777777" w:rsidR="004A17A0" w:rsidRDefault="004A17A0" w:rsidP="00637ACE">
      <w:pPr>
        <w:rPr>
          <w:lang w:val="nb-NO"/>
        </w:rPr>
      </w:pPr>
    </w:p>
    <w:p w14:paraId="00C4A5DF" w14:textId="77777777" w:rsidR="004A17A0" w:rsidRDefault="004A17A0" w:rsidP="00637ACE">
      <w:pPr>
        <w:rPr>
          <w:lang w:val="nb-NO"/>
        </w:rPr>
      </w:pPr>
    </w:p>
    <w:p w14:paraId="341B3C26" w14:textId="7CD5B205" w:rsidR="004A17A0" w:rsidRPr="00ED1B46" w:rsidRDefault="004A17A0" w:rsidP="00637ACE">
      <w:pPr>
        <w:rPr>
          <w:lang w:val="nb-NO"/>
        </w:rPr>
      </w:pPr>
      <w:r w:rsidRPr="00ED1B46">
        <w:rPr>
          <w:lang w:val="nb-NO"/>
        </w:rPr>
        <w:lastRenderedPageBreak/>
        <w:t xml:space="preserve">Kartutsnitt </w:t>
      </w:r>
      <w:r w:rsidR="005127AF">
        <w:rPr>
          <w:lang w:val="nb-NO"/>
        </w:rPr>
        <w:t>3</w:t>
      </w:r>
      <w:r w:rsidRPr="00ED1B46">
        <w:rPr>
          <w:lang w:val="nb-NO"/>
        </w:rPr>
        <w:t xml:space="preserve">: Raud markør viser </w:t>
      </w:r>
      <w:r w:rsidR="00CD4C76">
        <w:rPr>
          <w:lang w:val="nb-NO"/>
        </w:rPr>
        <w:t xml:space="preserve">område for </w:t>
      </w:r>
      <w:r w:rsidR="00ED1B46">
        <w:rPr>
          <w:lang w:val="nb-NO"/>
        </w:rPr>
        <w:t>store</w:t>
      </w:r>
      <w:r w:rsidR="00CD4C76">
        <w:rPr>
          <w:lang w:val="nb-NO"/>
        </w:rPr>
        <w:t xml:space="preserve"> </w:t>
      </w:r>
      <w:r w:rsidR="00ED1B46">
        <w:rPr>
          <w:lang w:val="nb-NO"/>
        </w:rPr>
        <w:t>hytter, svart markør viser eigedom</w:t>
      </w:r>
      <w:r w:rsidRPr="00ED1B46">
        <w:rPr>
          <w:lang w:val="nb-NO"/>
        </w:rPr>
        <w:t xml:space="preserve"> 10/355 og </w:t>
      </w:r>
      <w:r w:rsidR="00ED1B46">
        <w:rPr>
          <w:lang w:val="nb-NO"/>
        </w:rPr>
        <w:t>blå</w:t>
      </w:r>
      <w:r w:rsidRPr="00ED1B46">
        <w:rPr>
          <w:lang w:val="nb-NO"/>
        </w:rPr>
        <w:t xml:space="preserve"> markør viser eigedommen 10/21.</w:t>
      </w:r>
    </w:p>
    <w:p w14:paraId="4E7BD933" w14:textId="10A2296D" w:rsidR="005A4067" w:rsidRPr="00B32FE5" w:rsidRDefault="006B2AEA" w:rsidP="00637ACE">
      <w:pPr>
        <w:rPr>
          <w:lang w:val="nb-NO"/>
        </w:rPr>
      </w:pPr>
      <w:r w:rsidRPr="00ED1B46">
        <w:rPr>
          <w:lang w:val="nb-NO"/>
        </w:rPr>
        <w:t xml:space="preserve"> </w:t>
      </w:r>
      <w:r w:rsidR="00B85E3D" w:rsidRPr="00B32FE5">
        <w:rPr>
          <w:lang w:val="nb-NO"/>
        </w:rPr>
        <w:br/>
      </w:r>
      <w:r w:rsidR="00B32FE5" w:rsidRPr="00B32FE5">
        <w:rPr>
          <w:noProof/>
        </w:rPr>
        <w:drawing>
          <wp:inline distT="0" distB="0" distL="0" distR="0" wp14:anchorId="74E0E252" wp14:editId="00605460">
            <wp:extent cx="5940425" cy="2882265"/>
            <wp:effectExtent l="0" t="0" r="317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B46" w:rsidRPr="00B32FE5">
        <w:rPr>
          <w:lang w:val="nb-NO"/>
        </w:rPr>
        <w:br/>
      </w:r>
      <w:r w:rsidR="00B32FE5" w:rsidRPr="00B32FE5">
        <w:rPr>
          <w:lang w:val="nb-NO"/>
        </w:rPr>
        <w:t xml:space="preserve">På kartutsnitt </w:t>
      </w:r>
      <w:r w:rsidR="005127AF">
        <w:rPr>
          <w:lang w:val="nb-NO"/>
        </w:rPr>
        <w:t>3</w:t>
      </w:r>
      <w:r w:rsidR="00B32FE5" w:rsidRPr="00B32FE5">
        <w:rPr>
          <w:lang w:val="nb-NO"/>
        </w:rPr>
        <w:t xml:space="preserve"> er det </w:t>
      </w:r>
      <w:r w:rsidR="00ED1B46" w:rsidRPr="00B32FE5">
        <w:rPr>
          <w:lang w:val="nb-NO"/>
        </w:rPr>
        <w:t xml:space="preserve">merka med raud markør </w:t>
      </w:r>
      <w:r w:rsidR="00B32FE5">
        <w:rPr>
          <w:lang w:val="nb-NO"/>
        </w:rPr>
        <w:t xml:space="preserve">på område der </w:t>
      </w:r>
      <w:r w:rsidR="00CD4C76">
        <w:rPr>
          <w:lang w:val="nb-NO"/>
        </w:rPr>
        <w:t xml:space="preserve">2 tomter kan slåast saman for </w:t>
      </w:r>
      <w:r w:rsidR="00B32FE5">
        <w:rPr>
          <w:lang w:val="nb-NO"/>
        </w:rPr>
        <w:t>bygg</w:t>
      </w:r>
      <w:r w:rsidR="00CD4C76">
        <w:rPr>
          <w:lang w:val="nb-NO"/>
        </w:rPr>
        <w:t>ing av</w:t>
      </w:r>
      <w:r w:rsidR="00B32FE5">
        <w:rPr>
          <w:lang w:val="nb-NO"/>
        </w:rPr>
        <w:t xml:space="preserve"> større enkelthytter men med krav om stor overnattingskapasitet (sjå f</w:t>
      </w:r>
      <w:r w:rsidR="00ED1B46" w:rsidRPr="00B32FE5">
        <w:rPr>
          <w:lang w:val="nb-NO"/>
        </w:rPr>
        <w:t>øresegner pkt. 4 g</w:t>
      </w:r>
      <w:r w:rsidR="00B32FE5">
        <w:rPr>
          <w:lang w:val="nb-NO"/>
        </w:rPr>
        <w:t xml:space="preserve"> nedanfor</w:t>
      </w:r>
      <w:r w:rsidR="00ED1B46" w:rsidRPr="00B32FE5">
        <w:rPr>
          <w:lang w:val="nb-NO"/>
        </w:rPr>
        <w:t>)</w:t>
      </w:r>
      <w:r w:rsidR="00B32FE5">
        <w:rPr>
          <w:lang w:val="nb-NO"/>
        </w:rPr>
        <w:t>:</w:t>
      </w:r>
      <w:r w:rsidR="00ED1B46" w:rsidRPr="00B32FE5">
        <w:rPr>
          <w:lang w:val="nb-NO"/>
        </w:rPr>
        <w:t xml:space="preserve"> </w:t>
      </w:r>
    </w:p>
    <w:p w14:paraId="0100645E" w14:textId="071718E8" w:rsidR="00ED1B46" w:rsidRPr="00B32FE5" w:rsidRDefault="00ED1B46" w:rsidP="00637ACE">
      <w:pPr>
        <w:rPr>
          <w:lang w:val="nb-NO"/>
        </w:rPr>
      </w:pPr>
    </w:p>
    <w:p w14:paraId="1C233CF3" w14:textId="4BEDE4F2" w:rsidR="00ED1B46" w:rsidRPr="00CC6C58" w:rsidRDefault="00ED1B46" w:rsidP="00637ACE">
      <w:r w:rsidRPr="00ED1B46">
        <w:rPr>
          <w:noProof/>
        </w:rPr>
        <w:drawing>
          <wp:inline distT="0" distB="0" distL="0" distR="0" wp14:anchorId="392A10BA" wp14:editId="1DD06F43">
            <wp:extent cx="5267325" cy="1143000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FE5" w:rsidRPr="00D57699">
        <w:rPr>
          <w:lang w:val="nb-NO"/>
        </w:rPr>
        <w:br/>
      </w:r>
      <w:r w:rsidR="00B32FE5" w:rsidRPr="00D57699">
        <w:rPr>
          <w:lang w:val="nb-NO"/>
        </w:rPr>
        <w:br/>
      </w:r>
      <w:r w:rsidR="00D57699" w:rsidRPr="00D57699">
        <w:rPr>
          <w:lang w:val="nb-NO"/>
        </w:rPr>
        <w:t xml:space="preserve">10/355 er ein av tomtene der det er opna </w:t>
      </w:r>
      <w:r w:rsidR="00D57699">
        <w:rPr>
          <w:lang w:val="nb-NO"/>
        </w:rPr>
        <w:t xml:space="preserve">opp for stor hytte men med krav om stor overnattingskapasitet. </w:t>
      </w:r>
      <w:r w:rsidR="00D57699" w:rsidRPr="00CC6C58">
        <w:rPr>
          <w:lang w:val="nb-NO"/>
        </w:rPr>
        <w:t xml:space="preserve">Sidan det er søkt om å dele 10/355 i 2 nye tomter </w:t>
      </w:r>
      <w:r w:rsidR="00E66816">
        <w:rPr>
          <w:lang w:val="nb-NO"/>
        </w:rPr>
        <w:t xml:space="preserve">vil dette erstatte ei evt. storhytte i område. </w:t>
      </w:r>
      <w:r w:rsidR="00E66816" w:rsidRPr="00350F73">
        <w:t>F</w:t>
      </w:r>
      <w:r w:rsidR="00CC6C58" w:rsidRPr="00350F73">
        <w:t>ølg</w:t>
      </w:r>
      <w:r w:rsidR="00E66816" w:rsidRPr="00350F73">
        <w:t>jande vert</w:t>
      </w:r>
      <w:r w:rsidR="00CC6C58" w:rsidRPr="00350F73">
        <w:t xml:space="preserve"> fjerna i føresegnene pkt. 4g): </w:t>
      </w:r>
      <w:r w:rsidR="00CC6C58" w:rsidRPr="00350F73">
        <w:rPr>
          <w:i/>
          <w:iCs/>
          <w:u w:val="single"/>
        </w:rPr>
        <w:t xml:space="preserve">Bfb3 sør for tomt 1-33 – 1 stor hytte.  </w:t>
      </w:r>
      <w:r w:rsidR="00E66816" w:rsidRPr="00350F73">
        <w:rPr>
          <w:i/>
          <w:iCs/>
          <w:u w:val="single"/>
        </w:rPr>
        <w:br/>
      </w:r>
      <w:r w:rsidR="00CC6C58" w:rsidRPr="00350F73">
        <w:rPr>
          <w:i/>
          <w:iCs/>
          <w:u w:val="single"/>
        </w:rPr>
        <w:br/>
      </w:r>
      <w:r w:rsidR="00E66816">
        <w:t xml:space="preserve">Kommunen vil ikkje tilrå </w:t>
      </w:r>
      <w:r w:rsidR="00CC6C58" w:rsidRPr="00CC6C58">
        <w:t>søk</w:t>
      </w:r>
      <w:r w:rsidR="00E66816">
        <w:t>nad</w:t>
      </w:r>
      <w:r w:rsidR="00CC6C58" w:rsidRPr="00CC6C58">
        <w:t xml:space="preserve"> om moglegheit for bygging av s</w:t>
      </w:r>
      <w:r w:rsidR="00CC6C58">
        <w:t xml:space="preserve">tor hytte </w:t>
      </w:r>
      <w:r w:rsidR="00E66816">
        <w:t xml:space="preserve">på </w:t>
      </w:r>
      <w:r w:rsidR="00CC6C58" w:rsidRPr="00CC6C58">
        <w:t>eigedomen 10/21</w:t>
      </w:r>
      <w:r w:rsidR="00E66816">
        <w:t xml:space="preserve"> (blå markør)</w:t>
      </w:r>
      <w:r w:rsidR="00CC6C58">
        <w:t xml:space="preserve">. </w:t>
      </w:r>
      <w:r w:rsidR="00CC6C58" w:rsidRPr="00CC6C58">
        <w:t xml:space="preserve"> </w:t>
      </w:r>
      <w:r w:rsidR="00F0023F">
        <w:t xml:space="preserve">Eigedomen har </w:t>
      </w:r>
      <w:r w:rsidR="00E66816">
        <w:t>vinterparkering på felles</w:t>
      </w:r>
      <w:r w:rsidR="003001AA">
        <w:t xml:space="preserve"> </w:t>
      </w:r>
      <w:r w:rsidR="00E66816">
        <w:t>parkering</w:t>
      </w:r>
      <w:r w:rsidR="003001AA">
        <w:t>splass</w:t>
      </w:r>
      <w:r w:rsidR="00E66816">
        <w:t xml:space="preserve"> vest for skiløypa</w:t>
      </w:r>
      <w:r w:rsidR="003001AA">
        <w:t xml:space="preserve"> (Asl3)</w:t>
      </w:r>
      <w:r w:rsidR="00E66816">
        <w:t xml:space="preserve"> </w:t>
      </w:r>
      <w:r w:rsidR="003001AA">
        <w:t>pga. kryssing av skiløypa og kunn sommarveg</w:t>
      </w:r>
      <w:r w:rsidR="00F0023F">
        <w:t xml:space="preserve"> fram til tomtegrensa</w:t>
      </w:r>
      <w:r w:rsidR="00E66816">
        <w:t>.</w:t>
      </w:r>
      <w:r w:rsidR="00F0023F">
        <w:t xml:space="preserve"> </w:t>
      </w:r>
      <w:r w:rsidR="003001AA">
        <w:t xml:space="preserve"> Det er dessutan allereie opna opp for større tomteeining nord for 10/21 (tomt 1-42 og 1-43 – 1 stor hytte).</w:t>
      </w:r>
      <w:r w:rsidR="00F0023F">
        <w:t xml:space="preserve"> </w:t>
      </w:r>
      <w:r w:rsidR="00D57699" w:rsidRPr="00CC6C58">
        <w:t xml:space="preserve"> </w:t>
      </w:r>
      <w:r w:rsidR="00B32FE5" w:rsidRPr="00CC6C58">
        <w:br/>
      </w:r>
    </w:p>
    <w:p w14:paraId="00484C8D" w14:textId="18467CF7" w:rsidR="005A4067" w:rsidRPr="00241082" w:rsidRDefault="006B2AEA" w:rsidP="00637ACE">
      <w:r w:rsidRPr="006B2AEA">
        <w:t xml:space="preserve">Kommunen vurderar at søknad om </w:t>
      </w:r>
      <w:r>
        <w:t>endring av gjeldande reguleringsplan</w:t>
      </w:r>
      <w:r w:rsidRPr="006B2AEA">
        <w:t xml:space="preserve"> der </w:t>
      </w:r>
      <w:r w:rsidR="006B7170">
        <w:t xml:space="preserve">eigedom g/bnr. 10/355 på </w:t>
      </w:r>
      <w:r w:rsidRPr="006B2AEA">
        <w:t>område</w:t>
      </w:r>
      <w:r w:rsidR="006B7170">
        <w:t xml:space="preserve"> </w:t>
      </w:r>
      <w:r w:rsidRPr="006B2AEA">
        <w:t xml:space="preserve">Bfb3 </w:t>
      </w:r>
      <w:r w:rsidR="006B7170">
        <w:t>ve</w:t>
      </w:r>
      <w:r w:rsidRPr="006B2AEA">
        <w:t xml:space="preserve">rt regulert til 2 tomter jf. kartutsnitt 1 </w:t>
      </w:r>
      <w:r>
        <w:t>vert handsama som mindre endring j</w:t>
      </w:r>
      <w:r w:rsidR="006B7170">
        <w:t>f</w:t>
      </w:r>
      <w:r>
        <w:t>. Plan- og bygningslova §12-14.</w:t>
      </w:r>
      <w:r w:rsidR="006B7170">
        <w:t xml:space="preserve"> </w:t>
      </w:r>
      <w:r w:rsidR="000229D6">
        <w:t xml:space="preserve">Avkjøringspil i gjeldande plan utgår og ny felles </w:t>
      </w:r>
      <w:r w:rsidR="005127AF">
        <w:t>avkjøring</w:t>
      </w:r>
      <w:r w:rsidR="000229D6">
        <w:t xml:space="preserve"> vert lagt i ny tomtegrense.</w:t>
      </w:r>
      <w:r w:rsidR="005127AF">
        <w:t xml:space="preserve"> </w:t>
      </w:r>
    </w:p>
    <w:p w14:paraId="1C2C2220" w14:textId="6425E649" w:rsidR="002C445A" w:rsidRPr="00241082" w:rsidRDefault="002C445A" w:rsidP="00637ACE"/>
    <w:p w14:paraId="1D00755C" w14:textId="35A3010C" w:rsidR="002C445A" w:rsidRPr="00241082" w:rsidRDefault="002C445A" w:rsidP="00637ACE"/>
    <w:p w14:paraId="496BECCB" w14:textId="393D8886" w:rsidR="002C445A" w:rsidRPr="002C445A" w:rsidRDefault="002C445A" w:rsidP="00637ACE">
      <w:r w:rsidRPr="00B85E3D">
        <w:rPr>
          <w:b/>
          <w:bCs/>
        </w:rPr>
        <w:lastRenderedPageBreak/>
        <w:t>Midt-Telemark kommune ber om snarleg tilbakemelding og seinast innan 1</w:t>
      </w:r>
      <w:r w:rsidR="000229D6">
        <w:rPr>
          <w:b/>
          <w:bCs/>
        </w:rPr>
        <w:t>2</w:t>
      </w:r>
      <w:r w:rsidRPr="00B85E3D">
        <w:rPr>
          <w:b/>
          <w:bCs/>
        </w:rPr>
        <w:t>.10.21</w:t>
      </w:r>
      <w:r w:rsidR="00B85E3D" w:rsidRPr="00B85E3D">
        <w:rPr>
          <w:b/>
          <w:bCs/>
        </w:rPr>
        <w:t>.</w:t>
      </w:r>
      <w:r w:rsidR="00B85E3D">
        <w:br/>
        <w:t xml:space="preserve">Merknad sendast til </w:t>
      </w:r>
      <w:hyperlink r:id="rId12" w:history="1">
        <w:r w:rsidR="00B85E3D" w:rsidRPr="00635EEA">
          <w:rPr>
            <w:rStyle w:val="Hyperkobling"/>
          </w:rPr>
          <w:t>post@mt.kommune.no</w:t>
        </w:r>
      </w:hyperlink>
      <w:r w:rsidR="00B85E3D">
        <w:t xml:space="preserve"> eller Midt-Telemark kommune, pb. 83, 3833 Bø</w:t>
      </w:r>
    </w:p>
    <w:p w14:paraId="70AD7A96" w14:textId="77777777" w:rsidR="005A4067" w:rsidRPr="002C445A" w:rsidRDefault="005A4067" w:rsidP="00637ACE"/>
    <w:p w14:paraId="4A44C3A1" w14:textId="77777777" w:rsidR="005A4067" w:rsidRPr="006B2AEA" w:rsidRDefault="005A4067" w:rsidP="00637ACE">
      <w:r w:rsidRPr="006B2AEA">
        <w:t xml:space="preserve">Med </w:t>
      </w:r>
      <w:r w:rsidR="00B508C0" w:rsidRPr="006B2AEA">
        <w:t>helsing</w:t>
      </w:r>
    </w:p>
    <w:p w14:paraId="4B11D85F" w14:textId="77777777" w:rsidR="005A4067" w:rsidRPr="006B2AEA" w:rsidRDefault="005A4067" w:rsidP="00637ACE"/>
    <w:p w14:paraId="06A68909" w14:textId="77777777" w:rsidR="005A4067" w:rsidRPr="006B2AEA" w:rsidRDefault="005A4067" w:rsidP="00637ACE"/>
    <w:p w14:paraId="3DE3CD8D" w14:textId="77777777" w:rsidR="005A4067" w:rsidRPr="006B2AEA" w:rsidRDefault="00C56CC8" w:rsidP="00637ACE">
      <w:sdt>
        <w:sdtPr>
          <w:alias w:val="Sbr_Navn"/>
          <w:tag w:val="Sbr_Navn"/>
          <w:id w:val="72082950"/>
          <w:dataBinding w:xpath="/document/body/Sbr_Navn" w:storeItemID="{89D7EBEE-3C46-48F3-A064-84728B52A80E}"/>
          <w:text/>
        </w:sdtPr>
        <w:sdtEndPr/>
        <w:sdtContent>
          <w:bookmarkStart w:id="18" w:name="Sbr_Navn____1"/>
          <w:r w:rsidR="005A4067" w:rsidRPr="006B2AEA">
            <w:t>Kari Verpe Hynne</w:t>
          </w:r>
        </w:sdtContent>
      </w:sdt>
      <w:bookmarkEnd w:id="18"/>
    </w:p>
    <w:p w14:paraId="6751654C" w14:textId="77777777" w:rsidR="005A4067" w:rsidRPr="006B2AEA" w:rsidRDefault="00C56CC8" w:rsidP="00637ACE">
      <w:sdt>
        <w:sdtPr>
          <w:alias w:val="Sbr_Tittel"/>
          <w:tag w:val="Sbr_Tittel"/>
          <w:id w:val="29476686"/>
          <w:dataBinding w:xpath="/document/body/Sbr_Tittel" w:storeItemID="{89D7EBEE-3C46-48F3-A064-84728B52A80E}"/>
          <w:text/>
        </w:sdtPr>
        <w:sdtEndPr/>
        <w:sdtContent>
          <w:bookmarkStart w:id="19" w:name="Sbr_Tittel"/>
          <w:r w:rsidR="005A4067" w:rsidRPr="006B2AEA">
            <w:t>GIS-koordinator</w:t>
          </w:r>
        </w:sdtContent>
      </w:sdt>
      <w:bookmarkEnd w:id="19"/>
    </w:p>
    <w:p w14:paraId="38A814F6" w14:textId="77777777" w:rsidR="005A4067" w:rsidRPr="006B2AEA" w:rsidRDefault="005A4067" w:rsidP="00637ACE"/>
    <w:p w14:paraId="233900FA" w14:textId="77777777" w:rsidR="005A4067" w:rsidRPr="00431F80" w:rsidRDefault="005A4067" w:rsidP="00637ACE">
      <w:pPr>
        <w:rPr>
          <w:i/>
          <w:sz w:val="18"/>
        </w:rPr>
      </w:pPr>
      <w:r w:rsidRPr="00431F80">
        <w:rPr>
          <w:i/>
          <w:sz w:val="18"/>
        </w:rPr>
        <w:t>Do</w:t>
      </w:r>
      <w:r w:rsidR="00CC37A6">
        <w:rPr>
          <w:i/>
          <w:sz w:val="18"/>
        </w:rPr>
        <w:t>kumentet er elektronisk godkjend</w:t>
      </w:r>
      <w:r w:rsidRPr="00431F80">
        <w:rPr>
          <w:i/>
          <w:sz w:val="18"/>
        </w:rPr>
        <w:t xml:space="preserve"> og har derfor ingen signatur</w:t>
      </w:r>
    </w:p>
    <w:p w14:paraId="5CE747F7" w14:textId="77777777" w:rsidR="00897E4E" w:rsidRPr="00431F80" w:rsidRDefault="00897E4E" w:rsidP="00637ACE"/>
    <w:tbl>
      <w:tblPr>
        <w:tblW w:w="935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2763"/>
        <w:gridCol w:w="1134"/>
        <w:gridCol w:w="2410"/>
      </w:tblGrid>
      <w:tr w:rsidR="00897E4E" w:rsidRPr="00431F80" w14:paraId="112EAB40" w14:textId="77777777" w:rsidTr="000F614B">
        <w:trPr>
          <w:tblHeader/>
        </w:trPr>
        <w:tc>
          <w:tcPr>
            <w:tcW w:w="9356" w:type="dxa"/>
            <w:gridSpan w:val="4"/>
            <w:hideMark/>
          </w:tcPr>
          <w:p w14:paraId="2FC0C412" w14:textId="77777777" w:rsidR="00897E4E" w:rsidRPr="00431F80" w:rsidRDefault="00B508C0" w:rsidP="00637ACE">
            <w:pPr>
              <w:rPr>
                <w:b/>
              </w:rPr>
            </w:pPr>
            <w:r>
              <w:rPr>
                <w:b/>
              </w:rPr>
              <w:t>Mottakar</w:t>
            </w:r>
            <w:r w:rsidR="00F06B12">
              <w:rPr>
                <w:b/>
              </w:rPr>
              <w:t>ar</w:t>
            </w:r>
            <w:r w:rsidR="00897E4E" w:rsidRPr="00431F80">
              <w:rPr>
                <w:b/>
              </w:rPr>
              <w:t>:</w:t>
            </w:r>
          </w:p>
        </w:tc>
      </w:tr>
      <w:tr w:rsidR="00897E4E" w:rsidRPr="00431F80" w14:paraId="3D339731" w14:textId="77777777" w:rsidTr="003B7D6D">
        <w:tc>
          <w:tcPr>
            <w:tcW w:w="3049" w:type="dxa"/>
            <w:hideMark/>
          </w:tcPr>
          <w:p w14:paraId="466C7F61" w14:textId="77777777" w:rsidR="00897E4E" w:rsidRPr="00431F80" w:rsidRDefault="00C56CC8" w:rsidP="00637ACE">
            <w:sdt>
              <w:sdtPr>
                <w:alias w:val="Sdm_TblAvsmot__Sdm_Amnavn___1___1"/>
                <w:tag w:val="Sdm_TblAvsmot__Sdm_Amnavn___1___1"/>
                <w:id w:val="79069626"/>
                <w:dataBinding w:xpath="/document/body/Sdm_TblAvsmot/table/row[1]/cell[1]" w:storeItemID="{89D7EBEE-3C46-48F3-A064-84728B52A80E}"/>
                <w:text/>
              </w:sdtPr>
              <w:sdtEndPr/>
              <w:sdtContent>
                <w:bookmarkStart w:id="20" w:name="Sdm_TblAvsmot__Sdm_Amnavn___1___1"/>
                <w:r w:rsidR="00897E4E" w:rsidRPr="00431F80">
                  <w:t>Britt-Eli Røyrvik Moholdt</w:t>
                </w:r>
              </w:sdtContent>
            </w:sdt>
            <w:bookmarkEnd w:id="20"/>
          </w:p>
        </w:tc>
        <w:tc>
          <w:tcPr>
            <w:tcW w:w="2763" w:type="dxa"/>
            <w:hideMark/>
          </w:tcPr>
          <w:p w14:paraId="4B5F90DE" w14:textId="77777777" w:rsidR="00897E4E" w:rsidRPr="00431F80" w:rsidRDefault="00C56CC8" w:rsidP="00637ACE">
            <w:sdt>
              <w:sdtPr>
                <w:alias w:val="Sdm_TblAvsmot__Sdm_Amadr___1___2"/>
                <w:tag w:val="Sdm_TblAvsmot__Sdm_Amadr___1___2"/>
                <w:id w:val="1024044"/>
                <w:dataBinding w:xpath="/document/body/Sdm_TblAvsmot/table/row[1]/cell[2]" w:storeItemID="{89D7EBEE-3C46-48F3-A064-84728B52A80E}"/>
                <w:text/>
              </w:sdtPr>
              <w:sdtEndPr/>
              <w:sdtContent>
                <w:bookmarkStart w:id="21" w:name="Sdm_TblAvsmot__Sdm_Amadr___1___2"/>
                <w:r w:rsidR="00897E4E" w:rsidRPr="00431F80">
                  <w:t>Otto Blehrs vei 5 C</w:t>
                </w:r>
              </w:sdtContent>
            </w:sdt>
            <w:bookmarkEnd w:id="21"/>
          </w:p>
        </w:tc>
        <w:tc>
          <w:tcPr>
            <w:tcW w:w="1134" w:type="dxa"/>
            <w:hideMark/>
          </w:tcPr>
          <w:p w14:paraId="2C456C51" w14:textId="77777777" w:rsidR="00897E4E" w:rsidRPr="00431F80" w:rsidRDefault="00C56CC8" w:rsidP="00637ACE">
            <w:sdt>
              <w:sdtPr>
                <w:alias w:val="Sdm_TblAvsmot__Sdm_AMpostnr___1___3"/>
                <w:tag w:val="Sdm_TblAvsmot__Sdm_AMpostnr___1___3"/>
                <w:id w:val="171429964"/>
                <w:dataBinding w:xpath="/document/body/Sdm_TblAvsmot/table/row[1]/cell[3]" w:storeItemID="{89D7EBEE-3C46-48F3-A064-84728B52A80E}"/>
                <w:text/>
              </w:sdtPr>
              <w:sdtEndPr/>
              <w:sdtContent>
                <w:bookmarkStart w:id="22" w:name="Sdm_TblAvsmot__Sdm_AMpostnr___1___3"/>
                <w:r w:rsidR="00897E4E" w:rsidRPr="00431F80">
                  <w:t>1397</w:t>
                </w:r>
              </w:sdtContent>
            </w:sdt>
            <w:bookmarkEnd w:id="22"/>
          </w:p>
        </w:tc>
        <w:tc>
          <w:tcPr>
            <w:tcW w:w="2410" w:type="dxa"/>
            <w:hideMark/>
          </w:tcPr>
          <w:p w14:paraId="7E5926D4" w14:textId="77777777" w:rsidR="00897E4E" w:rsidRPr="00431F80" w:rsidRDefault="00C56CC8" w:rsidP="00637ACE">
            <w:sdt>
              <w:sdtPr>
                <w:alias w:val="Sdm_TblAvsmot__Sdm_AMPoststed___1___4"/>
                <w:tag w:val="Sdm_TblAvsmot__Sdm_AMPoststed___1___4"/>
                <w:id w:val="260979384"/>
                <w:dataBinding w:xpath="/document/body/Sdm_TblAvsmot/table/row[1]/cell[4]" w:storeItemID="{89D7EBEE-3C46-48F3-A064-84728B52A80E}"/>
                <w:text/>
              </w:sdtPr>
              <w:sdtEndPr/>
              <w:sdtContent>
                <w:bookmarkStart w:id="23" w:name="Sdm_TblAvsmot__Sdm_AMPoststed___1___4"/>
                <w:r w:rsidR="00897E4E" w:rsidRPr="00431F80">
                  <w:t>NESØYA</w:t>
                </w:r>
              </w:sdtContent>
            </w:sdt>
            <w:bookmarkEnd w:id="23"/>
          </w:p>
        </w:tc>
      </w:tr>
      <w:tr w:rsidR="00897E4E" w:rsidRPr="00431F80" w14:paraId="00C0D123" w14:textId="77777777" w:rsidTr="003B7D6D">
        <w:tc>
          <w:tcPr>
            <w:tcW w:w="3049" w:type="dxa"/>
            <w:hideMark/>
          </w:tcPr>
          <w:p w14:paraId="10267706" w14:textId="77777777" w:rsidR="00897E4E" w:rsidRPr="00431F80" w:rsidRDefault="00C56CC8" w:rsidP="00637ACE">
            <w:sdt>
              <w:sdtPr>
                <w:alias w:val="Sdm_TblAvsmot__Sdm_Amnavn___2___1"/>
                <w:tag w:val="Sdm_TblAvsmot__Sdm_Amnavn___2___1"/>
                <w:id w:val="97035996"/>
                <w:dataBinding w:xpath="/document/body/Sdm_TblAvsmot/table/row[2]/cell[1]" w:storeItemID="{89D7EBEE-3C46-48F3-A064-84728B52A80E}"/>
                <w:text/>
              </w:sdtPr>
              <w:sdtEndPr/>
              <w:sdtContent>
                <w:bookmarkStart w:id="24" w:name="Sdm_TblAvsmot__Sdm_Amnavn___2___1"/>
                <w:r w:rsidR="00897E4E" w:rsidRPr="00431F80">
                  <w:t>Even Magnus Moholdt</w:t>
                </w:r>
              </w:sdtContent>
            </w:sdt>
            <w:bookmarkEnd w:id="24"/>
          </w:p>
        </w:tc>
        <w:tc>
          <w:tcPr>
            <w:tcW w:w="2763" w:type="dxa"/>
            <w:hideMark/>
          </w:tcPr>
          <w:p w14:paraId="2EB0EBA9" w14:textId="77777777" w:rsidR="00897E4E" w:rsidRPr="00431F80" w:rsidRDefault="00C56CC8" w:rsidP="00637ACE">
            <w:sdt>
              <w:sdtPr>
                <w:alias w:val="Sdm_TblAvsmot__Sdm_Amadr___2___2"/>
                <w:tag w:val="Sdm_TblAvsmot__Sdm_Amadr___2___2"/>
                <w:id w:val="97002646"/>
                <w:dataBinding w:xpath="/document/body/Sdm_TblAvsmot/table/row[2]/cell[2]" w:storeItemID="{89D7EBEE-3C46-48F3-A064-84728B52A80E}"/>
                <w:text/>
              </w:sdtPr>
              <w:sdtEndPr/>
              <w:sdtContent>
                <w:bookmarkStart w:id="25" w:name="Sdm_TblAvsmot__Sdm_Amadr___2___2"/>
                <w:r w:rsidR="00897E4E" w:rsidRPr="00431F80">
                  <w:t>Otto Blehrs vei 5 C</w:t>
                </w:r>
              </w:sdtContent>
            </w:sdt>
            <w:bookmarkEnd w:id="25"/>
          </w:p>
        </w:tc>
        <w:tc>
          <w:tcPr>
            <w:tcW w:w="1134" w:type="dxa"/>
            <w:hideMark/>
          </w:tcPr>
          <w:p w14:paraId="544D7B00" w14:textId="77777777" w:rsidR="00897E4E" w:rsidRPr="00431F80" w:rsidRDefault="00C56CC8" w:rsidP="00637ACE">
            <w:sdt>
              <w:sdtPr>
                <w:alias w:val="Sdm_TblAvsmot__Sdm_AMpostnr___2___3"/>
                <w:tag w:val="Sdm_TblAvsmot__Sdm_AMpostnr___2___3"/>
                <w:id w:val="204187995"/>
                <w:dataBinding w:xpath="/document/body/Sdm_TblAvsmot/table/row[2]/cell[3]" w:storeItemID="{89D7EBEE-3C46-48F3-A064-84728B52A80E}"/>
                <w:text/>
              </w:sdtPr>
              <w:sdtEndPr/>
              <w:sdtContent>
                <w:bookmarkStart w:id="26" w:name="Sdm_TblAvsmot__Sdm_AMpostnr___2___3"/>
                <w:r w:rsidR="00897E4E" w:rsidRPr="00431F80">
                  <w:t>1397</w:t>
                </w:r>
              </w:sdtContent>
            </w:sdt>
            <w:bookmarkEnd w:id="26"/>
          </w:p>
        </w:tc>
        <w:tc>
          <w:tcPr>
            <w:tcW w:w="2410" w:type="dxa"/>
            <w:hideMark/>
          </w:tcPr>
          <w:p w14:paraId="3B748937" w14:textId="77777777" w:rsidR="00897E4E" w:rsidRPr="00431F80" w:rsidRDefault="00C56CC8" w:rsidP="00637ACE">
            <w:sdt>
              <w:sdtPr>
                <w:alias w:val="Sdm_TblAvsmot__Sdm_AMPoststed___2___4"/>
                <w:tag w:val="Sdm_TblAvsmot__Sdm_AMPoststed___2___4"/>
                <w:id w:val="7427044"/>
                <w:dataBinding w:xpath="/document/body/Sdm_TblAvsmot/table/row[2]/cell[4]" w:storeItemID="{89D7EBEE-3C46-48F3-A064-84728B52A80E}"/>
                <w:text/>
              </w:sdtPr>
              <w:sdtEndPr/>
              <w:sdtContent>
                <w:bookmarkStart w:id="27" w:name="Sdm_TblAvsmot__Sdm_AMPoststed___2___4"/>
                <w:r w:rsidR="00897E4E" w:rsidRPr="00431F80">
                  <w:t>NESØYA</w:t>
                </w:r>
              </w:sdtContent>
            </w:sdt>
            <w:bookmarkEnd w:id="27"/>
          </w:p>
        </w:tc>
      </w:tr>
      <w:tr w:rsidR="00897E4E" w:rsidRPr="00431F80" w14:paraId="18B566D4" w14:textId="77777777" w:rsidTr="003B7D6D">
        <w:tc>
          <w:tcPr>
            <w:tcW w:w="3049" w:type="dxa"/>
            <w:hideMark/>
          </w:tcPr>
          <w:p w14:paraId="0023CA24" w14:textId="77777777" w:rsidR="00897E4E" w:rsidRPr="00431F80" w:rsidRDefault="00C56CC8" w:rsidP="00637ACE">
            <w:sdt>
              <w:sdtPr>
                <w:alias w:val="Sdm_TblAvsmot__Sdm_Amnavn___3___1"/>
                <w:tag w:val="Sdm_TblAvsmot__Sdm_Amnavn___3___1"/>
                <w:id w:val="17022422"/>
                <w:dataBinding w:xpath="/document/body/Sdm_TblAvsmot/table/row[3]/cell[1]" w:storeItemID="{89D7EBEE-3C46-48F3-A064-84728B52A80E}"/>
                <w:text/>
              </w:sdtPr>
              <w:sdtEndPr/>
              <w:sdtContent>
                <w:bookmarkStart w:id="28" w:name="Sdm_TblAvsmot__Sdm_Amnavn___3___1"/>
                <w:r w:rsidR="00897E4E" w:rsidRPr="00431F80">
                  <w:t>Kristin Klausen Stigen</w:t>
                </w:r>
              </w:sdtContent>
            </w:sdt>
            <w:bookmarkEnd w:id="28"/>
          </w:p>
        </w:tc>
        <w:tc>
          <w:tcPr>
            <w:tcW w:w="2763" w:type="dxa"/>
            <w:hideMark/>
          </w:tcPr>
          <w:p w14:paraId="780E70D0" w14:textId="77777777" w:rsidR="00897E4E" w:rsidRPr="00431F80" w:rsidRDefault="00C56CC8" w:rsidP="00637ACE">
            <w:sdt>
              <w:sdtPr>
                <w:alias w:val="Sdm_TblAvsmot__Sdm_Amadr___3___2"/>
                <w:tag w:val="Sdm_TblAvsmot__Sdm_Amadr___3___2"/>
                <w:id w:val="223788426"/>
                <w:dataBinding w:xpath="/document/body/Sdm_TblAvsmot/table/row[3]/cell[2]" w:storeItemID="{89D7EBEE-3C46-48F3-A064-84728B52A80E}"/>
                <w:text/>
              </w:sdtPr>
              <w:sdtEndPr/>
              <w:sdtContent>
                <w:bookmarkStart w:id="29" w:name="Sdm_TblAvsmot__Sdm_Amadr___3___2"/>
                <w:r w:rsidR="00897E4E" w:rsidRPr="00431F80">
                  <w:t>Åsåresvegen 36</w:t>
                </w:r>
              </w:sdtContent>
            </w:sdt>
            <w:bookmarkEnd w:id="29"/>
          </w:p>
        </w:tc>
        <w:tc>
          <w:tcPr>
            <w:tcW w:w="1134" w:type="dxa"/>
            <w:hideMark/>
          </w:tcPr>
          <w:p w14:paraId="5D0AC791" w14:textId="77777777" w:rsidR="00897E4E" w:rsidRPr="00431F80" w:rsidRDefault="00C56CC8" w:rsidP="00637ACE">
            <w:sdt>
              <w:sdtPr>
                <w:alias w:val="Sdm_TblAvsmot__Sdm_AMpostnr___3___3"/>
                <w:tag w:val="Sdm_TblAvsmot__Sdm_AMpostnr___3___3"/>
                <w:id w:val="121676268"/>
                <w:dataBinding w:xpath="/document/body/Sdm_TblAvsmot/table/row[3]/cell[3]" w:storeItemID="{89D7EBEE-3C46-48F3-A064-84728B52A80E}"/>
                <w:text/>
              </w:sdtPr>
              <w:sdtEndPr/>
              <w:sdtContent>
                <w:bookmarkStart w:id="30" w:name="Sdm_TblAvsmot__Sdm_AMpostnr___3___3"/>
                <w:r w:rsidR="00897E4E" w:rsidRPr="00431F80">
                  <w:t>3810</w:t>
                </w:r>
              </w:sdtContent>
            </w:sdt>
            <w:bookmarkEnd w:id="30"/>
          </w:p>
        </w:tc>
        <w:tc>
          <w:tcPr>
            <w:tcW w:w="2410" w:type="dxa"/>
            <w:hideMark/>
          </w:tcPr>
          <w:p w14:paraId="0196FEB0" w14:textId="77777777" w:rsidR="00897E4E" w:rsidRPr="00431F80" w:rsidRDefault="00C56CC8" w:rsidP="00637ACE">
            <w:sdt>
              <w:sdtPr>
                <w:alias w:val="Sdm_TblAvsmot__Sdm_AMPoststed___3___4"/>
                <w:tag w:val="Sdm_TblAvsmot__Sdm_AMPoststed___3___4"/>
                <w:id w:val="432049920"/>
                <w:dataBinding w:xpath="/document/body/Sdm_TblAvsmot/table/row[3]/cell[4]" w:storeItemID="{89D7EBEE-3C46-48F3-A064-84728B52A80E}"/>
                <w:text/>
              </w:sdtPr>
              <w:sdtEndPr/>
              <w:sdtContent>
                <w:bookmarkStart w:id="31" w:name="Sdm_TblAvsmot__Sdm_AMPoststed___3___4"/>
                <w:r w:rsidR="00897E4E" w:rsidRPr="00431F80">
                  <w:t>GVARV</w:t>
                </w:r>
              </w:sdtContent>
            </w:sdt>
            <w:bookmarkEnd w:id="31"/>
          </w:p>
        </w:tc>
      </w:tr>
      <w:tr w:rsidR="00897E4E" w:rsidRPr="00431F80" w14:paraId="782ABDEA" w14:textId="77777777" w:rsidTr="003B7D6D">
        <w:tc>
          <w:tcPr>
            <w:tcW w:w="3049" w:type="dxa"/>
            <w:hideMark/>
          </w:tcPr>
          <w:p w14:paraId="02369209" w14:textId="77777777" w:rsidR="00897E4E" w:rsidRPr="00431F80" w:rsidRDefault="00C56CC8" w:rsidP="00637ACE">
            <w:sdt>
              <w:sdtPr>
                <w:alias w:val="Sdm_TblAvsmot__Sdm_Amnavn___4___1"/>
                <w:tag w:val="Sdm_TblAvsmot__Sdm_Amnavn___4___1"/>
                <w:id w:val="22420977"/>
                <w:dataBinding w:xpath="/document/body/Sdm_TblAvsmot/table/row[4]/cell[1]" w:storeItemID="{89D7EBEE-3C46-48F3-A064-84728B52A80E}"/>
                <w:text/>
              </w:sdtPr>
              <w:sdtEndPr/>
              <w:sdtContent>
                <w:bookmarkStart w:id="32" w:name="Sdm_TblAvsmot__Sdm_Amnavn___4___1"/>
                <w:r w:rsidR="00897E4E" w:rsidRPr="00431F80">
                  <w:t>Lars Håvard Gregersen</w:t>
                </w:r>
              </w:sdtContent>
            </w:sdt>
            <w:bookmarkEnd w:id="32"/>
          </w:p>
        </w:tc>
        <w:tc>
          <w:tcPr>
            <w:tcW w:w="2763" w:type="dxa"/>
            <w:hideMark/>
          </w:tcPr>
          <w:p w14:paraId="028D1909" w14:textId="77777777" w:rsidR="00897E4E" w:rsidRPr="00431F80" w:rsidRDefault="00C56CC8" w:rsidP="00637ACE">
            <w:sdt>
              <w:sdtPr>
                <w:alias w:val="Sdm_TblAvsmot__Sdm_Amadr___4___2"/>
                <w:tag w:val="Sdm_TblAvsmot__Sdm_Amadr___4___2"/>
                <w:id w:val="49908580"/>
                <w:dataBinding w:xpath="/document/body/Sdm_TblAvsmot/table/row[4]/cell[2]" w:storeItemID="{89D7EBEE-3C46-48F3-A064-84728B52A80E}"/>
                <w:text/>
              </w:sdtPr>
              <w:sdtEndPr/>
              <w:sdtContent>
                <w:bookmarkStart w:id="33" w:name="Sdm_TblAvsmot__Sdm_Amadr___4___2"/>
                <w:r w:rsidR="00897E4E" w:rsidRPr="00431F80">
                  <w:t>Åsåresvegen 36</w:t>
                </w:r>
              </w:sdtContent>
            </w:sdt>
            <w:bookmarkEnd w:id="33"/>
          </w:p>
        </w:tc>
        <w:tc>
          <w:tcPr>
            <w:tcW w:w="1134" w:type="dxa"/>
            <w:hideMark/>
          </w:tcPr>
          <w:p w14:paraId="7A061B1D" w14:textId="77777777" w:rsidR="00897E4E" w:rsidRPr="00431F80" w:rsidRDefault="00C56CC8" w:rsidP="00637ACE">
            <w:sdt>
              <w:sdtPr>
                <w:alias w:val="Sdm_TblAvsmot__Sdm_AMpostnr___4___3"/>
                <w:tag w:val="Sdm_TblAvsmot__Sdm_AMpostnr___4___3"/>
                <w:id w:val="78481185"/>
                <w:dataBinding w:xpath="/document/body/Sdm_TblAvsmot/table/row[4]/cell[3]" w:storeItemID="{89D7EBEE-3C46-48F3-A064-84728B52A80E}"/>
                <w:text/>
              </w:sdtPr>
              <w:sdtEndPr/>
              <w:sdtContent>
                <w:bookmarkStart w:id="34" w:name="Sdm_TblAvsmot__Sdm_AMpostnr___4___3"/>
                <w:r w:rsidR="00897E4E" w:rsidRPr="00431F80">
                  <w:t>3810</w:t>
                </w:r>
              </w:sdtContent>
            </w:sdt>
            <w:bookmarkEnd w:id="34"/>
          </w:p>
        </w:tc>
        <w:tc>
          <w:tcPr>
            <w:tcW w:w="2410" w:type="dxa"/>
            <w:hideMark/>
          </w:tcPr>
          <w:p w14:paraId="574B2080" w14:textId="77777777" w:rsidR="00897E4E" w:rsidRPr="00431F80" w:rsidRDefault="00C56CC8" w:rsidP="00637ACE">
            <w:sdt>
              <w:sdtPr>
                <w:alias w:val="Sdm_TblAvsmot__Sdm_AMPoststed___4___4"/>
                <w:tag w:val="Sdm_TblAvsmot__Sdm_AMPoststed___4___4"/>
                <w:id w:val="513074880"/>
                <w:dataBinding w:xpath="/document/body/Sdm_TblAvsmot/table/row[4]/cell[4]" w:storeItemID="{89D7EBEE-3C46-48F3-A064-84728B52A80E}"/>
                <w:text/>
              </w:sdtPr>
              <w:sdtEndPr/>
              <w:sdtContent>
                <w:bookmarkStart w:id="35" w:name="Sdm_TblAvsmot__Sdm_AMPoststed___4___4"/>
                <w:r w:rsidR="00897E4E" w:rsidRPr="00431F80">
                  <w:t>GVARV</w:t>
                </w:r>
              </w:sdtContent>
            </w:sdt>
            <w:bookmarkEnd w:id="35"/>
          </w:p>
        </w:tc>
      </w:tr>
      <w:tr w:rsidR="00897E4E" w:rsidRPr="00431F80" w14:paraId="6C3F9701" w14:textId="77777777" w:rsidTr="003B7D6D">
        <w:tc>
          <w:tcPr>
            <w:tcW w:w="3049" w:type="dxa"/>
            <w:hideMark/>
          </w:tcPr>
          <w:p w14:paraId="1AC4BE09" w14:textId="77777777" w:rsidR="00897E4E" w:rsidRPr="00431F80" w:rsidRDefault="00C56CC8" w:rsidP="00637ACE">
            <w:sdt>
              <w:sdtPr>
                <w:alias w:val="Sdm_TblAvsmot__Sdm_Amnavn___5___1"/>
                <w:tag w:val="Sdm_TblAvsmot__Sdm_Amnavn___5___1"/>
                <w:id w:val="69274152"/>
                <w:dataBinding w:xpath="/document/body/Sdm_TblAvsmot/table/row[5]/cell[1]" w:storeItemID="{89D7EBEE-3C46-48F3-A064-84728B52A80E}"/>
                <w:text/>
              </w:sdtPr>
              <w:sdtEndPr/>
              <w:sdtContent>
                <w:bookmarkStart w:id="36" w:name="Sdm_TblAvsmot__Sdm_Amnavn___5___1"/>
                <w:r w:rsidR="00897E4E" w:rsidRPr="00431F80">
                  <w:t>Lene Ringstad</w:t>
                </w:r>
              </w:sdtContent>
            </w:sdt>
            <w:bookmarkEnd w:id="36"/>
          </w:p>
        </w:tc>
        <w:tc>
          <w:tcPr>
            <w:tcW w:w="2763" w:type="dxa"/>
            <w:hideMark/>
          </w:tcPr>
          <w:p w14:paraId="08BB14D9" w14:textId="77777777" w:rsidR="00897E4E" w:rsidRPr="00431F80" w:rsidRDefault="00C56CC8" w:rsidP="00637ACE">
            <w:sdt>
              <w:sdtPr>
                <w:alias w:val="Sdm_TblAvsmot__Sdm_Amadr___5___2"/>
                <w:tag w:val="Sdm_TblAvsmot__Sdm_Amadr___5___2"/>
                <w:id w:val="154274945"/>
                <w:dataBinding w:xpath="/document/body/Sdm_TblAvsmot/table/row[5]/cell[2]" w:storeItemID="{89D7EBEE-3C46-48F3-A064-84728B52A80E}"/>
                <w:text/>
              </w:sdtPr>
              <w:sdtEndPr/>
              <w:sdtContent>
                <w:bookmarkStart w:id="37" w:name="Sdm_TblAvsmot__Sdm_Amadr___5___2"/>
                <w:r w:rsidR="00897E4E" w:rsidRPr="00431F80">
                  <w:t>Ringveien 21</w:t>
                </w:r>
              </w:sdtContent>
            </w:sdt>
            <w:bookmarkEnd w:id="37"/>
          </w:p>
        </w:tc>
        <w:tc>
          <w:tcPr>
            <w:tcW w:w="1134" w:type="dxa"/>
            <w:hideMark/>
          </w:tcPr>
          <w:p w14:paraId="0C1B7771" w14:textId="77777777" w:rsidR="00897E4E" w:rsidRPr="00431F80" w:rsidRDefault="00C56CC8" w:rsidP="00637ACE">
            <w:sdt>
              <w:sdtPr>
                <w:alias w:val="Sdm_TblAvsmot__Sdm_AMpostnr___5___3"/>
                <w:tag w:val="Sdm_TblAvsmot__Sdm_AMpostnr___5___3"/>
                <w:id w:val="525427506"/>
                <w:dataBinding w:xpath="/document/body/Sdm_TblAvsmot/table/row[5]/cell[3]" w:storeItemID="{89D7EBEE-3C46-48F3-A064-84728B52A80E}"/>
                <w:text/>
              </w:sdtPr>
              <w:sdtEndPr/>
              <w:sdtContent>
                <w:bookmarkStart w:id="38" w:name="Sdm_TblAvsmot__Sdm_AMpostnr___5___3"/>
                <w:r w:rsidR="00897E4E" w:rsidRPr="00431F80">
                  <w:t>3615</w:t>
                </w:r>
              </w:sdtContent>
            </w:sdt>
            <w:bookmarkEnd w:id="38"/>
          </w:p>
        </w:tc>
        <w:tc>
          <w:tcPr>
            <w:tcW w:w="2410" w:type="dxa"/>
            <w:hideMark/>
          </w:tcPr>
          <w:p w14:paraId="14C1DCC8" w14:textId="77777777" w:rsidR="00897E4E" w:rsidRPr="00431F80" w:rsidRDefault="00C56CC8" w:rsidP="00637ACE">
            <w:sdt>
              <w:sdtPr>
                <w:alias w:val="Sdm_TblAvsmot__Sdm_AMPoststed___5___4"/>
                <w:tag w:val="Sdm_TblAvsmot__Sdm_AMPoststed___5___4"/>
                <w:id w:val="375456697"/>
                <w:dataBinding w:xpath="/document/body/Sdm_TblAvsmot/table/row[5]/cell[4]" w:storeItemID="{89D7EBEE-3C46-48F3-A064-84728B52A80E}"/>
                <w:text/>
              </w:sdtPr>
              <w:sdtEndPr/>
              <w:sdtContent>
                <w:bookmarkStart w:id="39" w:name="Sdm_TblAvsmot__Sdm_AMPoststed___5___4"/>
                <w:r w:rsidR="00897E4E" w:rsidRPr="00431F80">
                  <w:t>KONGSBERG</w:t>
                </w:r>
              </w:sdtContent>
            </w:sdt>
            <w:bookmarkEnd w:id="39"/>
          </w:p>
        </w:tc>
      </w:tr>
      <w:tr w:rsidR="00897E4E" w:rsidRPr="00431F80" w14:paraId="1664E8E8" w14:textId="77777777" w:rsidTr="003B7D6D">
        <w:tc>
          <w:tcPr>
            <w:tcW w:w="3049" w:type="dxa"/>
            <w:hideMark/>
          </w:tcPr>
          <w:p w14:paraId="5E9103F6" w14:textId="77777777" w:rsidR="00897E4E" w:rsidRPr="00431F80" w:rsidRDefault="00C56CC8" w:rsidP="00637ACE">
            <w:sdt>
              <w:sdtPr>
                <w:alias w:val="Sdm_TblAvsmot__Sdm_Amnavn___6___1"/>
                <w:tag w:val="Sdm_TblAvsmot__Sdm_Amnavn___6___1"/>
                <w:id w:val="67901620"/>
                <w:dataBinding w:xpath="/document/body/Sdm_TblAvsmot/table/row[6]/cell[1]" w:storeItemID="{89D7EBEE-3C46-48F3-A064-84728B52A80E}"/>
                <w:text/>
              </w:sdtPr>
              <w:sdtEndPr/>
              <w:sdtContent>
                <w:bookmarkStart w:id="40" w:name="Sdm_TblAvsmot__Sdm_Amnavn___6___1"/>
                <w:r w:rsidR="00897E4E" w:rsidRPr="00431F80">
                  <w:t>Statsforvalteren i Vestfold og Telemark</w:t>
                </w:r>
              </w:sdtContent>
            </w:sdt>
            <w:bookmarkEnd w:id="40"/>
          </w:p>
        </w:tc>
        <w:tc>
          <w:tcPr>
            <w:tcW w:w="2763" w:type="dxa"/>
            <w:hideMark/>
          </w:tcPr>
          <w:p w14:paraId="7C51E548" w14:textId="77777777" w:rsidR="00897E4E" w:rsidRPr="00431F80" w:rsidRDefault="00C56CC8" w:rsidP="00637ACE">
            <w:sdt>
              <w:sdtPr>
                <w:alias w:val="Sdm_TblAvsmot__Sdm_Amadr___6___2"/>
                <w:tag w:val="Sdm_TblAvsmot__Sdm_Amadr___6___2"/>
                <w:id w:val="5217828"/>
                <w:dataBinding w:xpath="/document/body/Sdm_TblAvsmot/table/row[6]/cell[2]" w:storeItemID="{89D7EBEE-3C46-48F3-A064-84728B52A80E}"/>
                <w:text/>
              </w:sdtPr>
              <w:sdtEndPr/>
              <w:sdtContent>
                <w:bookmarkStart w:id="41" w:name="Sdm_TblAvsmot__Sdm_Amadr___6___2"/>
                <w:r w:rsidR="00897E4E" w:rsidRPr="00431F80">
                  <w:t>Postboks 2076</w:t>
                </w:r>
              </w:sdtContent>
            </w:sdt>
            <w:bookmarkEnd w:id="41"/>
          </w:p>
        </w:tc>
        <w:tc>
          <w:tcPr>
            <w:tcW w:w="1134" w:type="dxa"/>
            <w:hideMark/>
          </w:tcPr>
          <w:p w14:paraId="6CD5F117" w14:textId="77777777" w:rsidR="00897E4E" w:rsidRPr="00431F80" w:rsidRDefault="00C56CC8" w:rsidP="00637ACE">
            <w:sdt>
              <w:sdtPr>
                <w:alias w:val="Sdm_TblAvsmot__Sdm_AMpostnr___6___3"/>
                <w:tag w:val="Sdm_TblAvsmot__Sdm_AMpostnr___6___3"/>
                <w:id w:val="197365700"/>
                <w:dataBinding w:xpath="/document/body/Sdm_TblAvsmot/table/row[6]/cell[3]" w:storeItemID="{89D7EBEE-3C46-48F3-A064-84728B52A80E}"/>
                <w:text/>
              </w:sdtPr>
              <w:sdtEndPr/>
              <w:sdtContent>
                <w:bookmarkStart w:id="42" w:name="Sdm_TblAvsmot__Sdm_AMpostnr___6___3"/>
                <w:r w:rsidR="00897E4E" w:rsidRPr="00431F80">
                  <w:t>3103</w:t>
                </w:r>
              </w:sdtContent>
            </w:sdt>
            <w:bookmarkEnd w:id="42"/>
          </w:p>
        </w:tc>
        <w:tc>
          <w:tcPr>
            <w:tcW w:w="2410" w:type="dxa"/>
            <w:hideMark/>
          </w:tcPr>
          <w:p w14:paraId="668EFBF6" w14:textId="77777777" w:rsidR="00897E4E" w:rsidRPr="00431F80" w:rsidRDefault="00C56CC8" w:rsidP="00637ACE">
            <w:sdt>
              <w:sdtPr>
                <w:alias w:val="Sdm_TblAvsmot__Sdm_AMPoststed___6___4"/>
                <w:tag w:val="Sdm_TblAvsmot__Sdm_AMPoststed___6___4"/>
                <w:id w:val="276920720"/>
                <w:dataBinding w:xpath="/document/body/Sdm_TblAvsmot/table/row[6]/cell[4]" w:storeItemID="{89D7EBEE-3C46-48F3-A064-84728B52A80E}"/>
                <w:text/>
              </w:sdtPr>
              <w:sdtEndPr/>
              <w:sdtContent>
                <w:bookmarkStart w:id="43" w:name="Sdm_TblAvsmot__Sdm_AMPoststed___6___4"/>
                <w:r w:rsidR="00897E4E" w:rsidRPr="00431F80">
                  <w:t>TØNSBERG</w:t>
                </w:r>
              </w:sdtContent>
            </w:sdt>
            <w:bookmarkEnd w:id="43"/>
          </w:p>
        </w:tc>
      </w:tr>
      <w:tr w:rsidR="00897E4E" w:rsidRPr="00431F80" w14:paraId="4D3B68B4" w14:textId="77777777" w:rsidTr="003B7D6D">
        <w:tc>
          <w:tcPr>
            <w:tcW w:w="3049" w:type="dxa"/>
            <w:hideMark/>
          </w:tcPr>
          <w:p w14:paraId="3847CC45" w14:textId="77777777" w:rsidR="00897E4E" w:rsidRPr="00431F80" w:rsidRDefault="00C56CC8" w:rsidP="00637ACE">
            <w:sdt>
              <w:sdtPr>
                <w:alias w:val="Sdm_TblAvsmot__Sdm_Amnavn___7___1"/>
                <w:tag w:val="Sdm_TblAvsmot__Sdm_Amnavn___7___1"/>
                <w:id w:val="490519596"/>
                <w:dataBinding w:xpath="/document/body/Sdm_TblAvsmot/table/row[7]/cell[1]" w:storeItemID="{89D7EBEE-3C46-48F3-A064-84728B52A80E}"/>
                <w:text/>
              </w:sdtPr>
              <w:sdtEndPr/>
              <w:sdtContent>
                <w:bookmarkStart w:id="44" w:name="Sdm_TblAvsmot__Sdm_Amnavn___7___1"/>
                <w:r w:rsidR="00897E4E" w:rsidRPr="00431F80">
                  <w:t>Vestfold og Telemark fylkeskommune</w:t>
                </w:r>
              </w:sdtContent>
            </w:sdt>
            <w:bookmarkEnd w:id="44"/>
          </w:p>
        </w:tc>
        <w:tc>
          <w:tcPr>
            <w:tcW w:w="2763" w:type="dxa"/>
            <w:hideMark/>
          </w:tcPr>
          <w:p w14:paraId="3574518D" w14:textId="77777777" w:rsidR="00897E4E" w:rsidRPr="00431F80" w:rsidRDefault="00C56CC8" w:rsidP="00637ACE">
            <w:sdt>
              <w:sdtPr>
                <w:alias w:val="Sdm_TblAvsmot__Sdm_Amadr___7___2"/>
                <w:tag w:val="Sdm_TblAvsmot__Sdm_Amadr___7___2"/>
                <w:id w:val="675857525"/>
                <w:dataBinding w:xpath="/document/body/Sdm_TblAvsmot/table/row[7]/cell[2]" w:storeItemID="{89D7EBEE-3C46-48F3-A064-84728B52A80E}"/>
                <w:text/>
              </w:sdtPr>
              <w:sdtEndPr/>
              <w:sdtContent>
                <w:bookmarkStart w:id="45" w:name="Sdm_TblAvsmot__Sdm_Amadr___7___2"/>
                <w:r w:rsidR="00897E4E" w:rsidRPr="00431F80">
                  <w:t>Postboks 2844</w:t>
                </w:r>
              </w:sdtContent>
            </w:sdt>
            <w:bookmarkEnd w:id="45"/>
          </w:p>
        </w:tc>
        <w:tc>
          <w:tcPr>
            <w:tcW w:w="1134" w:type="dxa"/>
            <w:hideMark/>
          </w:tcPr>
          <w:p w14:paraId="4A6969EF" w14:textId="77777777" w:rsidR="00897E4E" w:rsidRPr="00431F80" w:rsidRDefault="00C56CC8" w:rsidP="00637ACE">
            <w:sdt>
              <w:sdtPr>
                <w:alias w:val="Sdm_TblAvsmot__Sdm_AMpostnr___7___3"/>
                <w:tag w:val="Sdm_TblAvsmot__Sdm_AMpostnr___7___3"/>
                <w:id w:val="109304176"/>
                <w:dataBinding w:xpath="/document/body/Sdm_TblAvsmot/table/row[7]/cell[3]" w:storeItemID="{89D7EBEE-3C46-48F3-A064-84728B52A80E}"/>
                <w:text/>
              </w:sdtPr>
              <w:sdtEndPr/>
              <w:sdtContent>
                <w:bookmarkStart w:id="46" w:name="Sdm_TblAvsmot__Sdm_AMpostnr___7___3"/>
                <w:r w:rsidR="00897E4E" w:rsidRPr="00431F80">
                  <w:t>3702</w:t>
                </w:r>
              </w:sdtContent>
            </w:sdt>
            <w:bookmarkEnd w:id="46"/>
          </w:p>
        </w:tc>
        <w:tc>
          <w:tcPr>
            <w:tcW w:w="2410" w:type="dxa"/>
            <w:hideMark/>
          </w:tcPr>
          <w:p w14:paraId="4911DC40" w14:textId="77777777" w:rsidR="00897E4E" w:rsidRPr="00431F80" w:rsidRDefault="00C56CC8" w:rsidP="00637ACE">
            <w:sdt>
              <w:sdtPr>
                <w:alias w:val="Sdm_TblAvsmot__Sdm_AMPoststed___7___4"/>
                <w:tag w:val="Sdm_TblAvsmot__Sdm_AMPoststed___7___4"/>
                <w:id w:val="288628137"/>
                <w:dataBinding w:xpath="/document/body/Sdm_TblAvsmot/table/row[7]/cell[4]" w:storeItemID="{89D7EBEE-3C46-48F3-A064-84728B52A80E}"/>
                <w:text/>
              </w:sdtPr>
              <w:sdtEndPr/>
              <w:sdtContent>
                <w:bookmarkStart w:id="47" w:name="Sdm_TblAvsmot__Sdm_AMPoststed___7___4"/>
                <w:r w:rsidR="00897E4E" w:rsidRPr="00431F80">
                  <w:t>SKIEN</w:t>
                </w:r>
              </w:sdtContent>
            </w:sdt>
            <w:bookmarkEnd w:id="47"/>
          </w:p>
        </w:tc>
      </w:tr>
    </w:tbl>
    <w:p w14:paraId="7F3BF628" w14:textId="77777777" w:rsidR="00897E4E" w:rsidRPr="00431F80" w:rsidRDefault="00897E4E" w:rsidP="00637ACE"/>
    <w:tbl>
      <w:tblPr>
        <w:tblpPr w:leftFromText="141" w:rightFromText="141" w:bottomFromText="200" w:vertAnchor="text" w:horzAnchor="margin" w:tblpX="-34" w:tblpY="94"/>
        <w:tblW w:w="9322" w:type="dxa"/>
        <w:tblLayout w:type="fixed"/>
        <w:tblLook w:val="04A0" w:firstRow="1" w:lastRow="0" w:firstColumn="1" w:lastColumn="0" w:noHBand="0" w:noVBand="1"/>
      </w:tblPr>
      <w:tblGrid>
        <w:gridCol w:w="2995"/>
        <w:gridCol w:w="2783"/>
        <w:gridCol w:w="1134"/>
        <w:gridCol w:w="2410"/>
      </w:tblGrid>
      <w:tr w:rsidR="005A4067" w:rsidRPr="00431F80" w14:paraId="79277696" w14:textId="77777777" w:rsidTr="000F614B">
        <w:trPr>
          <w:tblHeader/>
          <w:hidden/>
        </w:trPr>
        <w:tc>
          <w:tcPr>
            <w:tcW w:w="9322" w:type="dxa"/>
            <w:gridSpan w:val="4"/>
            <w:vAlign w:val="center"/>
            <w:hideMark/>
          </w:tcPr>
          <w:p w14:paraId="3A5F680C" w14:textId="77777777" w:rsidR="005A4067" w:rsidRPr="00431F80" w:rsidRDefault="005A4067" w:rsidP="00637ACE">
            <w:pPr>
              <w:rPr>
                <w:b/>
                <w:vanish/>
              </w:rPr>
            </w:pPr>
            <w:r w:rsidRPr="00431F80">
              <w:rPr>
                <w:b/>
                <w:vanish/>
              </w:rPr>
              <w:t>Kopi til</w:t>
            </w:r>
          </w:p>
        </w:tc>
      </w:tr>
      <w:tr w:rsidR="005A4067" w:rsidRPr="00431F80" w14:paraId="7710BE09" w14:textId="77777777" w:rsidTr="003B7D6D">
        <w:trPr>
          <w:hidden/>
        </w:trPr>
        <w:tc>
          <w:tcPr>
            <w:tcW w:w="2995" w:type="dxa"/>
            <w:hideMark/>
          </w:tcPr>
          <w:p w14:paraId="79FD5DB6" w14:textId="6DBC1C15" w:rsidR="005A4067" w:rsidRPr="00431F80" w:rsidRDefault="00C56CC8" w:rsidP="00637ACE">
            <w:pPr>
              <w:rPr>
                <w:vanish/>
              </w:rPr>
            </w:pPr>
            <w:sdt>
              <w:sdtPr>
                <w:rPr>
                  <w:vanish/>
                </w:rPr>
                <w:alias w:val="TblKopitil__Sdk_Navn___1___1"/>
                <w:tag w:val="TblKopitil__Sdk_Navn___1___1"/>
                <w:id w:val="15458826"/>
                <w:dataBinding w:xpath="/document/body/TblKopitil/table/row[1]/cell[1]" w:storeItemID="{89D7EBEE-3C46-48F3-A064-84728B52A80E}"/>
                <w:text/>
              </w:sdtPr>
              <w:sdtEndPr/>
              <w:sdtContent>
                <w:bookmarkStart w:id="48" w:name="TblKopitil__Sdk_Navn___1___1"/>
                <w:r>
                  <w:rPr>
                    <w:vanish/>
                  </w:rPr>
                  <w:t xml:space="preserve"> </w:t>
                </w:r>
              </w:sdtContent>
            </w:sdt>
            <w:bookmarkEnd w:id="48"/>
          </w:p>
        </w:tc>
        <w:tc>
          <w:tcPr>
            <w:tcW w:w="2783" w:type="dxa"/>
            <w:hideMark/>
          </w:tcPr>
          <w:p w14:paraId="08010DD3" w14:textId="3AA0E8A4" w:rsidR="005A4067" w:rsidRPr="00431F80" w:rsidRDefault="00C56CC8" w:rsidP="00637ACE">
            <w:pPr>
              <w:rPr>
                <w:vanish/>
              </w:rPr>
            </w:pPr>
            <w:sdt>
              <w:sdtPr>
                <w:rPr>
                  <w:vanish/>
                </w:rPr>
                <w:alias w:val="TblKopitil__Sdk_Adr___1___2"/>
                <w:tag w:val="TblKopitil__Sdk_Adr___1___2"/>
                <w:id w:val="25566062"/>
                <w:dataBinding w:xpath="/document/body/TblKopitil/table/row[1]/cell[2]" w:storeItemID="{89D7EBEE-3C46-48F3-A064-84728B52A80E}"/>
                <w:text/>
              </w:sdtPr>
              <w:sdtEndPr/>
              <w:sdtContent>
                <w:bookmarkStart w:id="49" w:name="TblKopitil__Sdk_Adr___1___2"/>
                <w:r>
                  <w:rPr>
                    <w:vanish/>
                  </w:rPr>
                  <w:t xml:space="preserve"> </w:t>
                </w:r>
              </w:sdtContent>
            </w:sdt>
            <w:bookmarkEnd w:id="49"/>
          </w:p>
        </w:tc>
        <w:tc>
          <w:tcPr>
            <w:tcW w:w="1134" w:type="dxa"/>
            <w:hideMark/>
          </w:tcPr>
          <w:p w14:paraId="2B7C1120" w14:textId="4016AA39" w:rsidR="005A4067" w:rsidRPr="00431F80" w:rsidRDefault="00C56CC8" w:rsidP="00637ACE">
            <w:pPr>
              <w:rPr>
                <w:vanish/>
              </w:rPr>
            </w:pPr>
            <w:sdt>
              <w:sdtPr>
                <w:rPr>
                  <w:vanish/>
                </w:rPr>
                <w:alias w:val="TblKopitil__Sdk_Postnr___1___3"/>
                <w:tag w:val="TblKopitil__Sdk_Postnr___1___3"/>
                <w:id w:val="107307158"/>
                <w:dataBinding w:xpath="/document/body/TblKopitil/table/row[1]/cell[3]" w:storeItemID="{89D7EBEE-3C46-48F3-A064-84728B52A80E}"/>
                <w:text/>
              </w:sdtPr>
              <w:sdtEndPr/>
              <w:sdtContent>
                <w:bookmarkStart w:id="50" w:name="TblKopitil__Sdk_Postnr___1___3"/>
                <w:r>
                  <w:rPr>
                    <w:vanish/>
                  </w:rPr>
                  <w:t xml:space="preserve"> </w:t>
                </w:r>
              </w:sdtContent>
            </w:sdt>
            <w:bookmarkEnd w:id="50"/>
          </w:p>
        </w:tc>
        <w:tc>
          <w:tcPr>
            <w:tcW w:w="2410" w:type="dxa"/>
            <w:hideMark/>
          </w:tcPr>
          <w:p w14:paraId="51A9B850" w14:textId="2001B00E" w:rsidR="005A4067" w:rsidRPr="00431F80" w:rsidRDefault="00C56CC8" w:rsidP="00637ACE">
            <w:pPr>
              <w:rPr>
                <w:vanish/>
              </w:rPr>
            </w:pPr>
            <w:sdt>
              <w:sdtPr>
                <w:rPr>
                  <w:vanish/>
                </w:rPr>
                <w:alias w:val="TblKopitil__Sdk_Poststed___1___4"/>
                <w:tag w:val="TblKopitil__Sdk_Poststed___1___4"/>
                <w:id w:val="156665541"/>
                <w:dataBinding w:xpath="/document/body/TblKopitil/table/row[1]/cell[4]" w:storeItemID="{89D7EBEE-3C46-48F3-A064-84728B52A80E}"/>
                <w:text/>
              </w:sdtPr>
              <w:sdtEndPr/>
              <w:sdtContent>
                <w:bookmarkStart w:id="51" w:name="TblKopitil__Sdk_Poststed___1___4"/>
                <w:r>
                  <w:rPr>
                    <w:vanish/>
                  </w:rPr>
                  <w:t xml:space="preserve"> </w:t>
                </w:r>
              </w:sdtContent>
            </w:sdt>
            <w:bookmarkEnd w:id="51"/>
          </w:p>
        </w:tc>
      </w:tr>
    </w:tbl>
    <w:p w14:paraId="58574B77" w14:textId="77777777" w:rsidR="005A4067" w:rsidRPr="00431F80" w:rsidRDefault="005A4067" w:rsidP="00637ACE">
      <w:pPr>
        <w:rPr>
          <w:rFonts w:cstheme="minorBidi"/>
          <w:szCs w:val="22"/>
          <w:lang w:eastAsia="en-US"/>
        </w:rPr>
      </w:pPr>
    </w:p>
    <w:tbl>
      <w:tblPr>
        <w:tblStyle w:val="Tabellrutenett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5A4067" w:rsidRPr="00431F80" w14:paraId="48C16712" w14:textId="77777777" w:rsidTr="000F614B">
        <w:trPr>
          <w:tblHeader/>
          <w:hidden/>
        </w:trPr>
        <w:tc>
          <w:tcPr>
            <w:tcW w:w="9322" w:type="dxa"/>
            <w:hideMark/>
          </w:tcPr>
          <w:p w14:paraId="27F6F929" w14:textId="77777777" w:rsidR="005A4067" w:rsidRPr="00431F80" w:rsidRDefault="005A4067" w:rsidP="00637ACE">
            <w:pPr>
              <w:rPr>
                <w:b/>
                <w:vanish/>
              </w:rPr>
            </w:pPr>
            <w:r w:rsidRPr="00431F80">
              <w:rPr>
                <w:b/>
                <w:vanish/>
              </w:rPr>
              <w:t>Vedlegg</w:t>
            </w:r>
          </w:p>
        </w:tc>
      </w:tr>
      <w:tr w:rsidR="00B9733F" w:rsidRPr="00431F80" w14:paraId="00F24FF7" w14:textId="77777777" w:rsidTr="000F614B">
        <w:trPr>
          <w:trHeight w:val="75"/>
          <w:hidden/>
        </w:trPr>
        <w:tc>
          <w:tcPr>
            <w:tcW w:w="9322" w:type="dxa"/>
            <w:hideMark/>
          </w:tcPr>
          <w:p w14:paraId="3E9BFAD3" w14:textId="09545F98" w:rsidR="00B9733F" w:rsidRPr="00431F80" w:rsidRDefault="00C56CC8" w:rsidP="00637ACE">
            <w:pPr>
              <w:rPr>
                <w:vanish/>
              </w:rPr>
            </w:pPr>
            <w:sdt>
              <w:sdtPr>
                <w:rPr>
                  <w:vanish/>
                </w:rPr>
                <w:alias w:val="TblVedlegg__ndb_Tittel___1___1"/>
                <w:tag w:val="TblVedlegg__ndb_Tittel___1___1"/>
                <w:id w:val="59136034"/>
                <w:dataBinding w:xpath="/document/body/TblVedlegg/table/row[1]/cell[1]" w:storeItemID="{89D7EBEE-3C46-48F3-A064-84728B52A80E}"/>
                <w:text/>
              </w:sdtPr>
              <w:sdtEndPr/>
              <w:sdtContent>
                <w:bookmarkStart w:id="52" w:name="TblVedlegg__ndb_Tittel___1___1"/>
                <w:r>
                  <w:rPr>
                    <w:vanish/>
                  </w:rPr>
                  <w:t xml:space="preserve"> </w:t>
                </w:r>
              </w:sdtContent>
            </w:sdt>
            <w:bookmarkEnd w:id="52"/>
          </w:p>
        </w:tc>
      </w:tr>
    </w:tbl>
    <w:p w14:paraId="6AF26C01" w14:textId="77777777" w:rsidR="005A4067" w:rsidRPr="00431F80" w:rsidRDefault="005A4067" w:rsidP="007B0F2F"/>
    <w:sectPr w:rsidR="005A4067" w:rsidRPr="00431F80" w:rsidSect="000F61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/>
      <w:pgMar w:top="1826" w:right="1276" w:bottom="2126" w:left="1276" w:header="567" w:footer="170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43C3E" w14:textId="77777777" w:rsidR="00953215" w:rsidRDefault="00953215">
      <w:r>
        <w:separator/>
      </w:r>
    </w:p>
  </w:endnote>
  <w:endnote w:type="continuationSeparator" w:id="0">
    <w:p w14:paraId="6DEA4158" w14:textId="77777777" w:rsidR="00953215" w:rsidRDefault="00953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B5B59" w14:textId="77777777" w:rsidR="00DF5C8C" w:rsidRDefault="00DF5C8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4AC11" w14:textId="77777777" w:rsidR="007E2F1D" w:rsidRDefault="007E2F1D" w:rsidP="007B3A57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AE7A4" wp14:editId="05756263">
              <wp:simplePos x="0" y="0"/>
              <wp:positionH relativeFrom="column">
                <wp:posOffset>-299085</wp:posOffset>
              </wp:positionH>
              <wp:positionV relativeFrom="paragraph">
                <wp:posOffset>24130</wp:posOffset>
              </wp:positionV>
              <wp:extent cx="6438265" cy="0"/>
              <wp:effectExtent l="0" t="0" r="19685" b="190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26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0089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C3DA4D" id="Rett linj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55pt,1.9pt" to="483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" strokecolor="#0089ce" strokeweight="1.25pt"/>
          </w:pict>
        </mc:Fallback>
      </mc:AlternateContent>
    </w:r>
  </w:p>
  <w:p w14:paraId="1A39DF05" w14:textId="77777777" w:rsidR="007E2F1D" w:rsidRDefault="007E2F1D" w:rsidP="007E2F1D"/>
  <w:tbl>
    <w:tblPr>
      <w:tblStyle w:val="Tabellrutenett"/>
      <w:tblW w:w="1023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44"/>
      <w:gridCol w:w="2693"/>
      <w:gridCol w:w="5099"/>
    </w:tblGrid>
    <w:tr w:rsidR="007E2F1D" w14:paraId="4901AEA0" w14:textId="77777777" w:rsidTr="001A126A">
      <w:trPr>
        <w:trHeight w:val="1405"/>
      </w:trPr>
      <w:tc>
        <w:tcPr>
          <w:tcW w:w="2444" w:type="dxa"/>
        </w:tcPr>
        <w:p w14:paraId="392D8A4C" w14:textId="77777777" w:rsidR="007E2F1D" w:rsidRPr="007B3A57" w:rsidRDefault="007E2F1D" w:rsidP="007B3A57">
          <w:pPr>
            <w:pStyle w:val="Bunntekst"/>
          </w:pPr>
          <w:r w:rsidRPr="007B3A57">
            <w:t>Midt-Telemark kommune</w:t>
          </w:r>
        </w:p>
        <w:p w14:paraId="231F6A64" w14:textId="77777777" w:rsidR="007E2F1D" w:rsidRPr="007B3A57" w:rsidRDefault="007E2F1D" w:rsidP="007B3A57">
          <w:pPr>
            <w:pStyle w:val="Bunntekst"/>
            <w:rPr>
              <w:b w:val="0"/>
              <w:color w:val="auto"/>
            </w:rPr>
          </w:pPr>
          <w:r w:rsidRPr="007B3A57">
            <w:rPr>
              <w:b w:val="0"/>
              <w:color w:val="auto"/>
            </w:rPr>
            <w:t>Postboks 83</w:t>
          </w:r>
        </w:p>
        <w:p w14:paraId="07413D92" w14:textId="77777777" w:rsidR="007E2F1D" w:rsidRDefault="007E2F1D" w:rsidP="007B3A57">
          <w:pPr>
            <w:pStyle w:val="Bunntekst"/>
          </w:pPr>
          <w:r w:rsidRPr="007B3A57">
            <w:rPr>
              <w:b w:val="0"/>
              <w:color w:val="auto"/>
            </w:rPr>
            <w:t>3833 Bø i Telemark</w:t>
          </w:r>
        </w:p>
      </w:tc>
      <w:tc>
        <w:tcPr>
          <w:tcW w:w="2693" w:type="dxa"/>
        </w:tcPr>
        <w:p w14:paraId="6CE3C934" w14:textId="77777777" w:rsidR="007E2F1D" w:rsidRPr="00E51E67" w:rsidRDefault="007E2F1D" w:rsidP="007B3A57">
          <w:pPr>
            <w:pStyle w:val="Bunntekst"/>
          </w:pPr>
          <w:r w:rsidRPr="007E2F1D">
            <w:t>T</w:t>
          </w:r>
          <w:r w:rsidRPr="00E51E67">
            <w:t xml:space="preserve">  </w:t>
          </w:r>
          <w:r w:rsidRPr="007B3A57">
            <w:rPr>
              <w:b w:val="0"/>
              <w:color w:val="auto"/>
            </w:rPr>
            <w:t>+47 35 05 90 00</w:t>
          </w:r>
        </w:p>
        <w:p w14:paraId="79AAAE72" w14:textId="77777777" w:rsidR="007E2F1D" w:rsidRPr="00E51E67" w:rsidRDefault="007E2F1D" w:rsidP="004A34D7">
          <w:pPr>
            <w:pStyle w:val="Bunntekst"/>
          </w:pPr>
          <w:r w:rsidRPr="007E2F1D">
            <w:t>E</w:t>
          </w:r>
          <w:r w:rsidRPr="00962484">
            <w:t xml:space="preserve"> </w:t>
          </w:r>
          <w:hyperlink r:id="rId1" w:history="1">
            <w:r w:rsidR="004A34D7" w:rsidRPr="004A34D7">
              <w:rPr>
                <w:rStyle w:val="Hyperkobling"/>
                <w:b w:val="0"/>
                <w:color w:val="0089CE"/>
              </w:rPr>
              <w:t>post@mt.kommune.no</w:t>
            </w:r>
          </w:hyperlink>
          <w:r w:rsidRPr="007B3A57">
            <w:t xml:space="preserve">  </w:t>
          </w:r>
        </w:p>
      </w:tc>
      <w:tc>
        <w:tcPr>
          <w:tcW w:w="5099" w:type="dxa"/>
        </w:tcPr>
        <w:p w14:paraId="23F3549C" w14:textId="77777777" w:rsidR="007E2F1D" w:rsidRDefault="007E2F1D" w:rsidP="007B3A57">
          <w:pPr>
            <w:pStyle w:val="Bunntekst"/>
          </w:pPr>
          <w:r w:rsidRPr="00962484"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34C2159" wp14:editId="1AA7FB59">
                    <wp:simplePos x="0" y="0"/>
                    <wp:positionH relativeFrom="column">
                      <wp:posOffset>-38364</wp:posOffset>
                    </wp:positionH>
                    <wp:positionV relativeFrom="paragraph">
                      <wp:posOffset>118745</wp:posOffset>
                    </wp:positionV>
                    <wp:extent cx="1509395" cy="262890"/>
                    <wp:effectExtent l="0" t="0" r="0" b="3810"/>
                    <wp:wrapNone/>
                    <wp:docPr id="217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9395" cy="262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5E1FB" w14:textId="77777777" w:rsidR="007E2F1D" w:rsidRPr="00962484" w:rsidRDefault="007E2F1D" w:rsidP="007E2F1D">
                                <w:pPr>
                                  <w:rPr>
                                    <w:color w:val="0089CE"/>
                                    <w:sz w:val="18"/>
                                    <w:szCs w:val="18"/>
                                  </w:rPr>
                                </w:pPr>
                                <w:r w:rsidRPr="00962484">
                                  <w:rPr>
                                    <w:color w:val="0089CE"/>
                                    <w:sz w:val="18"/>
                                    <w:szCs w:val="18"/>
                                  </w:rPr>
                                  <w:t>Vi skaper framtida saman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4C215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6" type="#_x0000_t202" style="position:absolute;margin-left:-3pt;margin-top:9.35pt;width:118.85pt;height: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" filled="f" stroked="f">
                    <v:textbox>
                      <w:txbxContent>
                        <w:p w14:paraId="12B5E1FB" w14:textId="77777777" w:rsidR="007E2F1D" w:rsidRPr="00962484" w:rsidRDefault="007E2F1D" w:rsidP="007E2F1D">
                          <w:pPr>
                            <w:rPr>
                              <w:color w:val="0089CE"/>
                              <w:sz w:val="18"/>
                              <w:szCs w:val="18"/>
                            </w:rPr>
                          </w:pPr>
                          <w:r w:rsidRPr="00962484">
                            <w:rPr>
                              <w:color w:val="0089CE"/>
                              <w:sz w:val="18"/>
                              <w:szCs w:val="18"/>
                            </w:rPr>
                            <w:t>Vi skaper framtida saman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nb-NO" w:eastAsia="nb-NO"/>
            </w:rPr>
            <w:drawing>
              <wp:anchor distT="0" distB="0" distL="114300" distR="114300" simplePos="0" relativeHeight="251658240" behindDoc="0" locked="0" layoutInCell="1" allowOverlap="1" wp14:anchorId="396238A9" wp14:editId="08248623">
                <wp:simplePos x="0" y="0"/>
                <wp:positionH relativeFrom="column">
                  <wp:posOffset>46415</wp:posOffset>
                </wp:positionH>
                <wp:positionV relativeFrom="paragraph">
                  <wp:posOffset>132715</wp:posOffset>
                </wp:positionV>
                <wp:extent cx="3131185" cy="647065"/>
                <wp:effectExtent l="0" t="0" r="0" b="635"/>
                <wp:wrapNone/>
                <wp:docPr id="31" name="Bilde 31" descr="C:\Users\mamo0407\AppData\Local\Microsoft\Windows\INetCache\Content.Outlook\3CBF1MAV\bottom-2-layers (00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Bilde 25" descr="C:\Users\mamo0407\AppData\Local\Microsoft\Windows\INetCache\Content.Outlook\3CBF1MAV\bottom-2-layers (002)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118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09514AD" w14:textId="77777777" w:rsidR="00897C80" w:rsidRPr="00AF7AC1" w:rsidRDefault="00AF7AC1" w:rsidP="007B3A57">
    <w:pPr>
      <w:pStyle w:val="Bunntekst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ECFAC" w14:textId="77777777" w:rsidR="003B0C59" w:rsidRDefault="003B0C59" w:rsidP="007B3A57">
    <w:pPr>
      <w:pStyle w:val="Bunntekst"/>
      <w:rPr>
        <w:sz w:val="16"/>
        <w:szCs w:val="16"/>
      </w:rPr>
    </w:pPr>
    <w:r>
      <w:rPr>
        <w:noProof/>
        <w:lang w:val="nb-NO" w:eastAsia="nb-NO"/>
      </w:rPr>
      <w:drawing>
        <wp:anchor distT="0" distB="0" distL="114300" distR="114300" simplePos="0" relativeHeight="251652096" behindDoc="1" locked="0" layoutInCell="1" allowOverlap="1" wp14:anchorId="56DFCA30" wp14:editId="625C870D">
          <wp:simplePos x="0" y="0"/>
          <wp:positionH relativeFrom="column">
            <wp:posOffset>2769345</wp:posOffset>
          </wp:positionH>
          <wp:positionV relativeFrom="paragraph">
            <wp:posOffset>-109524</wp:posOffset>
          </wp:positionV>
          <wp:extent cx="3449519" cy="712470"/>
          <wp:effectExtent l="0" t="0" r="0" b="0"/>
          <wp:wrapNone/>
          <wp:docPr id="258" name="Bild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ottom-2-layer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519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F1CDED" w14:textId="77777777" w:rsidR="00ED234C" w:rsidRPr="00577971" w:rsidRDefault="00ED234C" w:rsidP="007B3A57">
    <w:pPr>
      <w:pStyle w:val="Bunntekst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71432" w14:textId="77777777" w:rsidR="00953215" w:rsidRDefault="00953215">
      <w:r>
        <w:separator/>
      </w:r>
    </w:p>
  </w:footnote>
  <w:footnote w:type="continuationSeparator" w:id="0">
    <w:p w14:paraId="27157658" w14:textId="77777777" w:rsidR="00953215" w:rsidRDefault="00953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B6B82" w14:textId="77777777" w:rsidR="00DF5C8C" w:rsidRDefault="00DF5C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enett"/>
      <w:tblW w:w="974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573"/>
      <w:gridCol w:w="2573"/>
    </w:tblGrid>
    <w:tr w:rsidR="00DF5C8C" w:rsidRPr="005A4067" w14:paraId="69452D12" w14:textId="77777777" w:rsidTr="00085785">
      <w:tc>
        <w:tcPr>
          <w:tcW w:w="4601" w:type="dxa"/>
        </w:tcPr>
        <w:p w14:paraId="4E870D15" w14:textId="77777777" w:rsidR="00DF5C8C" w:rsidRPr="005A4067" w:rsidRDefault="00DF5C8C" w:rsidP="00DF5C8C">
          <w:r w:rsidRPr="005A4067">
            <w:rPr>
              <w:noProof/>
              <w:lang w:val="nb-NO"/>
            </w:rPr>
            <w:drawing>
              <wp:inline distT="0" distB="0" distL="0" distR="0" wp14:anchorId="6EF1A59F" wp14:editId="476BA7E4">
                <wp:extent cx="1739182" cy="550333"/>
                <wp:effectExtent l="0" t="0" r="0" b="2540"/>
                <wp:docPr id="30" name="Bilde 30" descr="U:\A-RESSURSBANKEN MTK VISUELL PROFIL\LOGOER\HORISONTAL\RGB (for ppt-word-nett osv)\JPG hvit bg\Mtk-logo-RGB-horisontal-farge-sort tekst-hvit b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:\A-RESSURSBANKEN MTK VISUELL PROFIL\LOGOER\HORISONTAL\RGB (for ppt-word-nett osv)\JPG hvit bg\Mtk-logo-RGB-horisontal-farge-sort tekst-hvit b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470" cy="553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3" w:type="dxa"/>
        </w:tcPr>
        <w:p w14:paraId="2E0DBE9D" w14:textId="77777777" w:rsidR="00DF5C8C" w:rsidRPr="005A4067" w:rsidRDefault="00DF5C8C" w:rsidP="00DF5C8C">
          <w:pPr>
            <w:rPr>
              <w:noProof/>
            </w:rPr>
          </w:pPr>
        </w:p>
      </w:tc>
      <w:tc>
        <w:tcPr>
          <w:tcW w:w="2573" w:type="dxa"/>
        </w:tcPr>
        <w:p w14:paraId="60565AA9" w14:textId="77777777" w:rsidR="00DF5C8C" w:rsidRDefault="00DF5C8C" w:rsidP="00DF5C8C">
          <w:pPr>
            <w:rPr>
              <w:noProof/>
            </w:rPr>
          </w:pPr>
        </w:p>
        <w:p w14:paraId="6BE0E620" w14:textId="77777777" w:rsidR="00DF5C8C" w:rsidRDefault="00DF5C8C" w:rsidP="00DF5C8C"/>
        <w:p w14:paraId="2DE94692" w14:textId="77777777" w:rsidR="00DF5C8C" w:rsidRPr="00853D17" w:rsidRDefault="00C56CC8" w:rsidP="00DF5C8C">
          <w:pPr>
            <w:jc w:val="right"/>
            <w:rPr>
              <w:b/>
              <w:sz w:val="24"/>
              <w:szCs w:val="24"/>
            </w:rPr>
          </w:pPr>
          <w:sdt>
            <w:sdtPr>
              <w:rPr>
                <w:b/>
                <w:sz w:val="24"/>
                <w:szCs w:val="24"/>
              </w:rPr>
              <w:alias w:val="Soa_Navn"/>
              <w:tag w:val="Soa_Navn"/>
              <w:id w:val="580613"/>
              <w:dataBinding w:xpath="/document/header/Soa_Navn" w:storeItemID="{89D7EBEE-3C46-48F3-A064-84728B52A80E}"/>
              <w:text/>
            </w:sdtPr>
            <w:sdtEndPr/>
            <w:sdtContent>
              <w:r w:rsidR="00DF5C8C" w:rsidRPr="00853D17">
                <w:rPr>
                  <w:b/>
                  <w:sz w:val="24"/>
                  <w:szCs w:val="24"/>
                </w:rPr>
                <w:t>Forvaltning</w:t>
              </w:r>
            </w:sdtContent>
          </w:sdt>
        </w:p>
      </w:tc>
    </w:tr>
  </w:tbl>
  <w:p w14:paraId="1DDF0A2C" w14:textId="77777777" w:rsidR="007E2F1D" w:rsidRPr="005A4067" w:rsidRDefault="007E2F1D" w:rsidP="005A4067">
    <w:r w:rsidRPr="005A4067">
      <w:rPr>
        <w:noProof/>
        <w:lang w:val="nb-N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814BBA9" wp14:editId="1E6FF01A">
              <wp:simplePos x="0" y="0"/>
              <wp:positionH relativeFrom="column">
                <wp:posOffset>-318135</wp:posOffset>
              </wp:positionH>
              <wp:positionV relativeFrom="paragraph">
                <wp:posOffset>107950</wp:posOffset>
              </wp:positionV>
              <wp:extent cx="6392545" cy="0"/>
              <wp:effectExtent l="0" t="0" r="27305" b="19050"/>
              <wp:wrapNone/>
              <wp:docPr id="17" name="Rett linj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2545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0089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928F07" id="Rett linje 17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05pt,8.5pt" to="478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" strokecolor="#0089ce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2E12D" w14:textId="77777777" w:rsidR="00C220E6" w:rsidRPr="006A2173" w:rsidRDefault="00C220E6" w:rsidP="00942050">
    <w:pPr>
      <w:rPr>
        <w:rFonts w:ascii="Arial" w:hAnsi="Arial" w:cs="Arial"/>
        <w:b/>
        <w:color w:val="808080"/>
        <w:sz w:val="18"/>
        <w:szCs w:val="18"/>
      </w:rPr>
    </w:pPr>
    <w:r w:rsidRPr="006A2173">
      <w:rPr>
        <w:noProof/>
        <w:lang w:val="nb-NO"/>
      </w:rPr>
      <w:drawing>
        <wp:inline distT="0" distB="0" distL="0" distR="0" wp14:anchorId="7C3A9EEA" wp14:editId="6FEF6BAB">
          <wp:extent cx="1873986" cy="551030"/>
          <wp:effectExtent l="0" t="0" r="0" b="1905"/>
          <wp:docPr id="256" name="Bild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TIKAL F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884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234C">
      <w:rPr>
        <w:rFonts w:ascii="Arial" w:hAnsi="Arial" w:cs="Arial"/>
        <w:b/>
        <w:color w:val="808080"/>
        <w:sz w:val="40"/>
      </w:rPr>
      <w:tab/>
    </w:r>
    <w:r>
      <w:rPr>
        <w:rFonts w:ascii="Arial" w:hAnsi="Arial" w:cs="Arial"/>
        <w:b/>
        <w:color w:val="808080"/>
        <w:sz w:val="40"/>
      </w:rPr>
      <w:br/>
    </w:r>
  </w:p>
  <w:p w14:paraId="4B15326B" w14:textId="77777777" w:rsidR="00ED234C" w:rsidRPr="00C220E6" w:rsidRDefault="00C220E6" w:rsidP="00C220E6">
    <w:pPr>
      <w:pStyle w:val="Topptekst"/>
      <w:tabs>
        <w:tab w:val="left" w:pos="584"/>
        <w:tab w:val="left" w:pos="1509"/>
      </w:tabs>
      <w:spacing w:after="0"/>
    </w:pPr>
    <w:r>
      <w:rPr>
        <w:noProof/>
        <w:lang w:val="nb-NO"/>
      </w:rPr>
      <w:drawing>
        <wp:anchor distT="0" distB="0" distL="114300" distR="114300" simplePos="0" relativeHeight="251662336" behindDoc="0" locked="0" layoutInCell="1" allowOverlap="1" wp14:anchorId="4F027848" wp14:editId="2CCD310F">
          <wp:simplePos x="0" y="0"/>
          <wp:positionH relativeFrom="margin">
            <wp:posOffset>-298450</wp:posOffset>
          </wp:positionH>
          <wp:positionV relativeFrom="paragraph">
            <wp:posOffset>48783</wp:posOffset>
          </wp:positionV>
          <wp:extent cx="6520815" cy="50165"/>
          <wp:effectExtent l="0" t="0" r="0" b="6985"/>
          <wp:wrapNone/>
          <wp:docPr id="257" name="Bild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rip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20815" cy="50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ED234C">
      <w:rPr>
        <w:rFonts w:ascii="Arial" w:hAnsi="Arial" w:cs="Arial"/>
        <w:b/>
        <w:color w:val="808080"/>
        <w:sz w:val="40"/>
      </w:rPr>
      <w:tab/>
    </w:r>
    <w:r w:rsidR="00ED234C">
      <w:rPr>
        <w:rFonts w:ascii="Arial" w:hAnsi="Arial" w:cs="Arial"/>
        <w:b/>
        <w:color w:val="808080"/>
        <w:sz w:val="40"/>
      </w:rPr>
      <w:tab/>
    </w:r>
    <w:r w:rsidR="00ED234C">
      <w:rPr>
        <w:rFonts w:ascii="Arial" w:hAnsi="Arial" w:cs="Arial"/>
        <w:b/>
        <w:color w:val="808080"/>
        <w:sz w:val="40"/>
      </w:rPr>
      <w:tab/>
    </w:r>
    <w:r w:rsidR="00ED234C">
      <w:rPr>
        <w:rFonts w:ascii="Arial" w:hAnsi="Arial" w:cs="Arial"/>
        <w:b/>
        <w:color w:val="808080"/>
        <w:sz w:val="40"/>
      </w:rPr>
      <w:tab/>
    </w:r>
  </w:p>
  <w:p w14:paraId="073C201F" w14:textId="77777777" w:rsidR="00C220E6" w:rsidRDefault="00C56CC8">
    <w:pPr>
      <w:rPr>
        <w:rFonts w:ascii="Arial" w:hAnsi="Arial" w:cs="Arial"/>
        <w:b/>
        <w:noProof/>
        <w:color w:val="808080"/>
      </w:rPr>
    </w:pPr>
    <w:sdt>
      <w:sdtPr>
        <w:rPr>
          <w:rFonts w:ascii="Arial" w:hAnsi="Arial" w:cs="Arial"/>
          <w:b/>
          <w:noProof/>
          <w:color w:val="808080"/>
        </w:rPr>
        <w:alias w:val="Soa_Navn"/>
        <w:tag w:val="Soa_Navn"/>
        <w:id w:val="-293987710"/>
        <w:lock w:val="sdtLocked"/>
        <w:dataBinding w:xpath="/document/header/Soa_Navn" w:storeItemID="{89D7EBEE-3C46-48F3-A064-84728B52A80E}"/>
        <w:text/>
      </w:sdtPr>
      <w:sdtEndPr/>
      <w:sdtContent>
        <w:bookmarkStart w:id="53" w:name="Soa_Navn"/>
        <w:bookmarkStart w:id="54" w:name="Soa_Navn____1"/>
        <w:r w:rsidR="00ED234C" w:rsidRPr="006248C5">
          <w:rPr>
            <w:rFonts w:ascii="Arial" w:hAnsi="Arial" w:cs="Arial"/>
            <w:b/>
            <w:noProof/>
            <w:color w:val="808080"/>
          </w:rPr>
          <w:t>Forvaltning</w:t>
        </w:r>
      </w:sdtContent>
    </w:sdt>
    <w:bookmarkEnd w:id="53"/>
    <w:bookmarkEnd w:id="54"/>
  </w:p>
  <w:p w14:paraId="28A8F24C" w14:textId="77777777" w:rsidR="00C220E6" w:rsidRDefault="00C220E6">
    <w:pPr>
      <w:rPr>
        <w:rFonts w:ascii="Arial" w:hAnsi="Arial" w:cs="Arial"/>
        <w:b/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585B78"/>
    <w:multiLevelType w:val="hybridMultilevel"/>
    <w:tmpl w:val="8A9032FE"/>
    <w:lvl w:ilvl="0" w:tplc="ECA039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6" w:nlCheck="1" w:checkStyle="0"/>
  <w:attachedTemplate r:id="rId1"/>
  <w:defaultTabStop w:val="720"/>
  <w:hyphenationZone w:val="425"/>
  <w:drawingGridHorizontalSpacing w:val="181"/>
  <w:drawingGridVerticalSpacing w:val="181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532"/>
    <w:rsid w:val="000122D1"/>
    <w:rsid w:val="000229D6"/>
    <w:rsid w:val="0002527B"/>
    <w:rsid w:val="00036BBB"/>
    <w:rsid w:val="00046026"/>
    <w:rsid w:val="00064487"/>
    <w:rsid w:val="00072780"/>
    <w:rsid w:val="0009120A"/>
    <w:rsid w:val="00096E8C"/>
    <w:rsid w:val="000A3EAE"/>
    <w:rsid w:val="000C110B"/>
    <w:rsid w:val="000C291B"/>
    <w:rsid w:val="000E1629"/>
    <w:rsid w:val="000E5544"/>
    <w:rsid w:val="000F614B"/>
    <w:rsid w:val="00122A11"/>
    <w:rsid w:val="00125317"/>
    <w:rsid w:val="00126568"/>
    <w:rsid w:val="00150823"/>
    <w:rsid w:val="00196DF3"/>
    <w:rsid w:val="001B07B3"/>
    <w:rsid w:val="001C1541"/>
    <w:rsid w:val="001D3552"/>
    <w:rsid w:val="00205CA7"/>
    <w:rsid w:val="00212337"/>
    <w:rsid w:val="00236C21"/>
    <w:rsid w:val="00241082"/>
    <w:rsid w:val="00247C64"/>
    <w:rsid w:val="00270032"/>
    <w:rsid w:val="00282A26"/>
    <w:rsid w:val="002B60EC"/>
    <w:rsid w:val="002C445A"/>
    <w:rsid w:val="002D3741"/>
    <w:rsid w:val="002E7BD8"/>
    <w:rsid w:val="002F0E3B"/>
    <w:rsid w:val="003001AA"/>
    <w:rsid w:val="003022F8"/>
    <w:rsid w:val="00336B45"/>
    <w:rsid w:val="00350F73"/>
    <w:rsid w:val="00351A5A"/>
    <w:rsid w:val="00374EA2"/>
    <w:rsid w:val="003906BE"/>
    <w:rsid w:val="003B0C59"/>
    <w:rsid w:val="003B7D6D"/>
    <w:rsid w:val="00406718"/>
    <w:rsid w:val="004175B8"/>
    <w:rsid w:val="00431F80"/>
    <w:rsid w:val="00447192"/>
    <w:rsid w:val="0046706F"/>
    <w:rsid w:val="00494B3E"/>
    <w:rsid w:val="004A17A0"/>
    <w:rsid w:val="004A34D7"/>
    <w:rsid w:val="004D6FC4"/>
    <w:rsid w:val="004F40FE"/>
    <w:rsid w:val="004F6724"/>
    <w:rsid w:val="005127AF"/>
    <w:rsid w:val="00523BFA"/>
    <w:rsid w:val="005515BE"/>
    <w:rsid w:val="0056210C"/>
    <w:rsid w:val="00562846"/>
    <w:rsid w:val="00577971"/>
    <w:rsid w:val="00580A59"/>
    <w:rsid w:val="005A4067"/>
    <w:rsid w:val="005A783B"/>
    <w:rsid w:val="005F67C7"/>
    <w:rsid w:val="00637ACE"/>
    <w:rsid w:val="00655EFB"/>
    <w:rsid w:val="006705DA"/>
    <w:rsid w:val="0067122A"/>
    <w:rsid w:val="006A2173"/>
    <w:rsid w:val="006B2AEA"/>
    <w:rsid w:val="006B7170"/>
    <w:rsid w:val="00704E4D"/>
    <w:rsid w:val="007118F2"/>
    <w:rsid w:val="00723666"/>
    <w:rsid w:val="00764626"/>
    <w:rsid w:val="007733C4"/>
    <w:rsid w:val="00775616"/>
    <w:rsid w:val="0079730B"/>
    <w:rsid w:val="007B0F2F"/>
    <w:rsid w:val="007B2729"/>
    <w:rsid w:val="007B3A57"/>
    <w:rsid w:val="007C4717"/>
    <w:rsid w:val="007E2F1D"/>
    <w:rsid w:val="007E3470"/>
    <w:rsid w:val="0080116F"/>
    <w:rsid w:val="0081009D"/>
    <w:rsid w:val="00862099"/>
    <w:rsid w:val="008678BE"/>
    <w:rsid w:val="0087163E"/>
    <w:rsid w:val="00875D36"/>
    <w:rsid w:val="00897C80"/>
    <w:rsid w:val="00897E4E"/>
    <w:rsid w:val="008B2243"/>
    <w:rsid w:val="008C1938"/>
    <w:rsid w:val="008C7F95"/>
    <w:rsid w:val="00931636"/>
    <w:rsid w:val="00942050"/>
    <w:rsid w:val="00953215"/>
    <w:rsid w:val="00A347F7"/>
    <w:rsid w:val="00A4208A"/>
    <w:rsid w:val="00A51C91"/>
    <w:rsid w:val="00A6215F"/>
    <w:rsid w:val="00A6772D"/>
    <w:rsid w:val="00A82494"/>
    <w:rsid w:val="00AA0CB4"/>
    <w:rsid w:val="00AB37B3"/>
    <w:rsid w:val="00AF7AC1"/>
    <w:rsid w:val="00B02181"/>
    <w:rsid w:val="00B22601"/>
    <w:rsid w:val="00B32FE5"/>
    <w:rsid w:val="00B4486E"/>
    <w:rsid w:val="00B46F45"/>
    <w:rsid w:val="00B508C0"/>
    <w:rsid w:val="00B65CDE"/>
    <w:rsid w:val="00B67C97"/>
    <w:rsid w:val="00B7109A"/>
    <w:rsid w:val="00B724A7"/>
    <w:rsid w:val="00B73CD8"/>
    <w:rsid w:val="00B7669A"/>
    <w:rsid w:val="00B85E3D"/>
    <w:rsid w:val="00B9733F"/>
    <w:rsid w:val="00BA090A"/>
    <w:rsid w:val="00BA27F7"/>
    <w:rsid w:val="00BA660F"/>
    <w:rsid w:val="00BD0490"/>
    <w:rsid w:val="00C220E6"/>
    <w:rsid w:val="00C56CC8"/>
    <w:rsid w:val="00C6008D"/>
    <w:rsid w:val="00C91492"/>
    <w:rsid w:val="00CA658C"/>
    <w:rsid w:val="00CC37A6"/>
    <w:rsid w:val="00CC6C58"/>
    <w:rsid w:val="00CD4C76"/>
    <w:rsid w:val="00D35532"/>
    <w:rsid w:val="00D57699"/>
    <w:rsid w:val="00DA572E"/>
    <w:rsid w:val="00DD032E"/>
    <w:rsid w:val="00DD1EA2"/>
    <w:rsid w:val="00DD3A06"/>
    <w:rsid w:val="00DF3F6A"/>
    <w:rsid w:val="00DF5C8C"/>
    <w:rsid w:val="00E004E7"/>
    <w:rsid w:val="00E6110F"/>
    <w:rsid w:val="00E65E6B"/>
    <w:rsid w:val="00E66816"/>
    <w:rsid w:val="00EC5045"/>
    <w:rsid w:val="00ED1B46"/>
    <w:rsid w:val="00ED1F4D"/>
    <w:rsid w:val="00ED234C"/>
    <w:rsid w:val="00EE6649"/>
    <w:rsid w:val="00F0023F"/>
    <w:rsid w:val="00F06B12"/>
    <w:rsid w:val="00F21A94"/>
    <w:rsid w:val="00F26DC8"/>
    <w:rsid w:val="00F313D5"/>
    <w:rsid w:val="00F617A3"/>
    <w:rsid w:val="00FF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3D92B8D"/>
  <w15:docId w15:val="{E2815D64-6F48-4948-BA34-7E37BB8E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243"/>
    <w:rPr>
      <w:rFonts w:ascii="Calibri" w:hAnsi="Calibri"/>
      <w:sz w:val="22"/>
      <w:lang w:val="nn-NO"/>
    </w:rPr>
  </w:style>
  <w:style w:type="paragraph" w:styleId="Overskrift1">
    <w:name w:val="heading 1"/>
    <w:basedOn w:val="Normal"/>
    <w:next w:val="Normal"/>
    <w:qFormat/>
    <w:pPr>
      <w:keepNext/>
      <w:spacing w:before="120" w:after="120"/>
      <w:jc w:val="center"/>
      <w:outlineLvl w:val="0"/>
    </w:pPr>
    <w:rPr>
      <w:b/>
      <w:smallCaps/>
      <w:sz w:val="40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b/>
      <w:smallCaps/>
      <w:sz w:val="36"/>
    </w:rPr>
  </w:style>
  <w:style w:type="paragraph" w:styleId="Overskrift3">
    <w:name w:val="heading 3"/>
    <w:basedOn w:val="Normal"/>
    <w:next w:val="Normal"/>
    <w:qFormat/>
    <w:pPr>
      <w:keepNext/>
      <w:spacing w:before="360" w:after="120"/>
      <w:outlineLvl w:val="2"/>
    </w:pPr>
    <w:rPr>
      <w:b/>
      <w:sz w:val="28"/>
    </w:rPr>
  </w:style>
  <w:style w:type="paragraph" w:styleId="Overskrift4">
    <w:name w:val="heading 4"/>
    <w:basedOn w:val="Normal"/>
    <w:next w:val="Brdtekst"/>
    <w:qFormat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Overskrift5">
    <w:name w:val="heading 5"/>
    <w:basedOn w:val="Normal"/>
    <w:next w:val="Brdtekst"/>
    <w:qFormat/>
    <w:pPr>
      <w:keepNext/>
      <w:keepLines/>
      <w:spacing w:line="240" w:lineRule="atLeast"/>
      <w:outlineLvl w:val="4"/>
    </w:pPr>
    <w:rPr>
      <w:kern w:val="20"/>
    </w:rPr>
  </w:style>
  <w:style w:type="paragraph" w:styleId="Overskrift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C6008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HeaderBase"/>
    <w:link w:val="BunntekstTegn"/>
    <w:autoRedefine/>
    <w:rsid w:val="007B3A57"/>
    <w:pPr>
      <w:spacing w:line="276" w:lineRule="auto"/>
      <w:ind w:firstLine="0"/>
      <w:jc w:val="left"/>
    </w:pPr>
    <w:rPr>
      <w:rFonts w:eastAsiaTheme="minorEastAsia" w:cs="Arial"/>
      <w:b/>
      <w:snapToGrid w:val="0"/>
      <w:color w:val="0089CE"/>
      <w:sz w:val="18"/>
      <w:szCs w:val="18"/>
      <w:lang w:val="de-DE" w:eastAsia="en-US"/>
    </w:rPr>
  </w:style>
  <w:style w:type="character" w:styleId="Merknadsreferanse">
    <w:name w:val="annotation reference"/>
    <w:semiHidden/>
    <w:rPr>
      <w:sz w:val="16"/>
    </w:rPr>
  </w:style>
  <w:style w:type="paragraph" w:styleId="Merknadstekst">
    <w:name w:val="annotation text"/>
    <w:basedOn w:val="Normal"/>
    <w:semiHidden/>
  </w:style>
  <w:style w:type="character" w:styleId="Sidetall">
    <w:name w:val="page number"/>
    <w:semiHidden/>
    <w:rPr>
      <w:sz w:val="24"/>
    </w:rPr>
  </w:style>
  <w:style w:type="paragraph" w:styleId="Brdtekst">
    <w:name w:val="Body Text"/>
    <w:basedOn w:val="Normal"/>
    <w:semiHidden/>
    <w:pPr>
      <w:spacing w:after="240" w:line="240" w:lineRule="atLeast"/>
      <w:ind w:firstLine="360"/>
      <w:jc w:val="both"/>
    </w:pPr>
    <w:rPr>
      <w:spacing w:val="-5"/>
    </w:r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Brdtekst"/>
    <w:pPr>
      <w:keepLines/>
      <w:framePr w:w="8640" w:h="1440" w:wrap="notBeside" w:vAnchor="page" w:hAnchor="margin" w:xAlign="center" w:y="889" w:anchorLock="1"/>
      <w:spacing w:after="80"/>
      <w:ind w:firstLine="0"/>
      <w:jc w:val="center"/>
    </w:pPr>
    <w:rPr>
      <w:caps/>
      <w:spacing w:val="75"/>
      <w:sz w:val="21"/>
    </w:rPr>
  </w:style>
  <w:style w:type="paragraph" w:customStyle="1" w:styleId="DocumentLabel">
    <w:name w:val="Document Label"/>
    <w:next w:val="Normal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val="en-US"/>
    </w:rPr>
  </w:style>
  <w:style w:type="character" w:styleId="Utheving">
    <w:name w:val="Emphasis"/>
    <w:qFormat/>
    <w:rPr>
      <w:caps/>
      <w:spacing w:val="10"/>
      <w:sz w:val="16"/>
    </w:rPr>
  </w:style>
  <w:style w:type="paragraph" w:customStyle="1" w:styleId="HeaderBase">
    <w:name w:val="Header Base"/>
    <w:basedOn w:val="Brdtekst"/>
    <w:pPr>
      <w:keepLines/>
      <w:tabs>
        <w:tab w:val="center" w:pos="4320"/>
        <w:tab w:val="right" w:pos="8640"/>
      </w:tabs>
      <w:spacing w:after="0"/>
    </w:pPr>
  </w:style>
  <w:style w:type="paragraph" w:styleId="Topptekst">
    <w:name w:val="header"/>
    <w:basedOn w:val="HeaderBase"/>
    <w:link w:val="TopptekstTegn"/>
    <w:uiPriority w:val="99"/>
    <w:pPr>
      <w:spacing w:after="600"/>
      <w:ind w:firstLine="0"/>
      <w:jc w:val="left"/>
    </w:pPr>
    <w:rPr>
      <w:caps/>
      <w:sz w:val="18"/>
    </w:rPr>
  </w:style>
  <w:style w:type="paragraph" w:customStyle="1" w:styleId="HeadingBase">
    <w:name w:val="Heading Base"/>
    <w:basedOn w:val="Brdtekst"/>
    <w:next w:val="Brdtekst"/>
    <w:pPr>
      <w:keepNext/>
      <w:keepLines/>
      <w:spacing w:after="0"/>
      <w:ind w:firstLine="0"/>
      <w:jc w:val="left"/>
    </w:pPr>
    <w:rPr>
      <w:kern w:val="20"/>
    </w:rPr>
  </w:style>
  <w:style w:type="paragraph" w:styleId="Meldingshode">
    <w:name w:val="Message Header"/>
    <w:basedOn w:val="Brdtekst"/>
    <w:semiHidden/>
    <w:pPr>
      <w:keepLines/>
      <w:spacing w:after="40" w:line="140" w:lineRule="atLeast"/>
      <w:ind w:left="360" w:firstLine="0"/>
      <w:jc w:val="left"/>
    </w:pPr>
  </w:style>
  <w:style w:type="paragraph" w:customStyle="1" w:styleId="MessageHeaderFirst">
    <w:name w:val="Message Header First"/>
    <w:basedOn w:val="Meldingshode"/>
    <w:next w:val="Meldingshode"/>
  </w:style>
  <w:style w:type="paragraph" w:customStyle="1" w:styleId="MessageHeaderLabel">
    <w:name w:val="Message Header Label"/>
    <w:basedOn w:val="Meldingshode"/>
    <w:next w:val="Meldingshode"/>
    <w:pPr>
      <w:spacing w:before="40" w:after="0"/>
      <w:ind w:left="0"/>
    </w:pPr>
    <w:rPr>
      <w:caps/>
      <w:spacing w:val="6"/>
      <w:position w:val="6"/>
      <w:sz w:val="14"/>
    </w:rPr>
  </w:style>
  <w:style w:type="paragraph" w:customStyle="1" w:styleId="MessageHeaderLast">
    <w:name w:val="Message Header Last"/>
    <w:basedOn w:val="Meldingshode"/>
    <w:next w:val="Brdtekst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Vanliginnrykk">
    <w:name w:val="Normal Indent"/>
    <w:basedOn w:val="Normal"/>
    <w:semiHidden/>
    <w:pPr>
      <w:ind w:left="720"/>
    </w:pPr>
  </w:style>
  <w:style w:type="paragraph" w:customStyle="1" w:styleId="ReturnAddress">
    <w:name w:val="Return Address"/>
    <w:pPr>
      <w:framePr w:w="8640" w:h="1426" w:hRule="exact" w:wrap="notBeside" w:vAnchor="page" w:hAnchor="page" w:x="1729" w:yAlign="bottom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  <w:lang w:val="en-US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240" w:lineRule="atLeast"/>
    </w:pPr>
    <w:rPr>
      <w:spacing w:val="-5"/>
    </w:rPr>
  </w:style>
  <w:style w:type="character" w:customStyle="1" w:styleId="Slogan">
    <w:name w:val="Slogan"/>
    <w:rPr>
      <w:i/>
      <w:spacing w:val="70"/>
    </w:rPr>
  </w:style>
  <w:style w:type="paragraph" w:styleId="Tittel">
    <w:name w:val="Title"/>
    <w:basedOn w:val="HeadingBase"/>
    <w:next w:val="Undertittel"/>
    <w:qFormat/>
    <w:pPr>
      <w:keepLines w:val="0"/>
      <w:spacing w:before="360" w:after="240" w:line="560" w:lineRule="exact"/>
      <w:jc w:val="center"/>
    </w:pPr>
    <w:rPr>
      <w:rFonts w:ascii="Arial" w:hAnsi="Arial"/>
      <w:b/>
      <w:spacing w:val="0"/>
      <w:kern w:val="28"/>
      <w:sz w:val="40"/>
    </w:rPr>
  </w:style>
  <w:style w:type="paragraph" w:styleId="Undertittel">
    <w:name w:val="Subtitle"/>
    <w:basedOn w:val="Tittel"/>
    <w:next w:val="Brdtekst"/>
    <w:qFormat/>
    <w:pPr>
      <w:spacing w:before="0" w:line="240" w:lineRule="auto"/>
    </w:pPr>
    <w:rPr>
      <w:b w:val="0"/>
      <w:i/>
      <w:sz w:val="28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yperkobling">
    <w:name w:val="Hyperlink"/>
    <w:semiHidden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7003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0032"/>
    <w:rPr>
      <w:rFonts w:ascii="Tahoma" w:hAnsi="Tahoma" w:cs="Tahoma"/>
      <w:sz w:val="16"/>
      <w:szCs w:val="16"/>
      <w:lang w:val="nn-NO"/>
    </w:rPr>
  </w:style>
  <w:style w:type="character" w:customStyle="1" w:styleId="TopptekstTegn">
    <w:name w:val="Topptekst Tegn"/>
    <w:basedOn w:val="Standardskriftforavsnitt"/>
    <w:link w:val="Topptekst"/>
    <w:uiPriority w:val="99"/>
    <w:rsid w:val="00C220E6"/>
    <w:rPr>
      <w:caps/>
      <w:spacing w:val="-5"/>
      <w:sz w:val="18"/>
      <w:lang w:val="nn-NO"/>
    </w:rPr>
  </w:style>
  <w:style w:type="character" w:customStyle="1" w:styleId="BunntekstTegn">
    <w:name w:val="Bunntekst Tegn"/>
    <w:basedOn w:val="Standardskriftforavsnitt"/>
    <w:link w:val="Bunntekst"/>
    <w:rsid w:val="007B3A57"/>
    <w:rPr>
      <w:rFonts w:ascii="Cambria" w:eastAsiaTheme="minorEastAsia" w:hAnsi="Cambria" w:cs="Arial"/>
      <w:b/>
      <w:snapToGrid w:val="0"/>
      <w:color w:val="0089CE"/>
      <w:spacing w:val="-5"/>
      <w:sz w:val="18"/>
      <w:szCs w:val="18"/>
      <w:lang w:val="de-DE" w:eastAsia="en-US"/>
    </w:rPr>
  </w:style>
  <w:style w:type="table" w:styleId="Tabellrutenett">
    <w:name w:val="Table Grid"/>
    <w:basedOn w:val="Vanligtabell"/>
    <w:uiPriority w:val="59"/>
    <w:rsid w:val="00AF7AC1"/>
    <w:rPr>
      <w:rFonts w:eastAsiaTheme="minorEastAsia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8Tegn">
    <w:name w:val="Overskrift 8 Tegn"/>
    <w:basedOn w:val="Standardskriftforavsnitt"/>
    <w:link w:val="Overskrift8"/>
    <w:uiPriority w:val="9"/>
    <w:rsid w:val="00C600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eavsnitt">
    <w:name w:val="List Paragraph"/>
    <w:basedOn w:val="Normal"/>
    <w:uiPriority w:val="34"/>
    <w:qFormat/>
    <w:rsid w:val="00C6008D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B85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4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t@mt.kommune.no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mailto:post@mt.kommune.no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y\Documents\Brevmal%20med%20mottakerliste%20og%20&#233;n%20underskrift%20-%20nynors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>
  <properties>
    <language/>
    <mutualMergeSupport>False</mutualMergeSupport>
    <docs>
      <doc>
        <sdm_sdfid>119377</sdm_sdfid>
        <Sdm_AMAdr2/>
        <sdm_watermark/>
        <Sdm_AMReferanse/>
        <Sdm_Att/>
        <Sdm_AMPoststed>BREVIK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Britt-Eli Røyrvik Moholdt</cell>
              <cell>Otto Blehrs vei 5 C</cell>
              <cell>1397</cell>
              <cell>NESØYA</cell>
            </row>
            <row>
              <cell>Even Magnus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Lars Håvard Gregersen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Statsforvalteren i Vestfold og Telemark</cell>
              <cell>Postboks 2076</cell>
              <cell>3103</cell>
              <cell>TØNSBERG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Setretangen 22</Sdm_AMAdr>
        <Sdm_AMPostNr>3950</Sdm_AMPostNr>
        <Sdm_AMNavn>Arnt Gulliksen</Sdm_AMNavn>
        <Sdm_Adr3/>
      </doc>
      <doc>
        <sdm_sdfid>119378</sdm_sdfid>
        <Sdm_AMAdr2/>
        <sdm_watermark/>
        <Sdm_AMReferanse/>
        <Sdm_Att/>
        <Sdm_AMPoststed>GVARV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Britt-Eli Røyrvik Moholdt</cell>
              <cell>Otto Blehrs vei 5 C</cell>
              <cell>1397</cell>
              <cell>NESØYA</cell>
            </row>
            <row>
              <cell>Even Magnus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Statsforvalteren i Vestfold og Telemark</cell>
              <cell>Postboks 2076</cell>
              <cell>3103</cell>
              <cell>TØNSBERG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Åsåresvegen 36</Sdm_AMAdr>
        <Sdm_AMPostNr>3810</Sdm_AMPostNr>
        <Sdm_AMNavn>Lars Håvard Gregersen</Sdm_AMNavn>
        <Sdm_Adr3/>
      </doc>
      <doc>
        <sdm_sdfid>119379</sdm_sdfid>
        <Sdm_AMAdr2/>
        <sdm_watermark/>
        <Sdm_AMReferanse/>
        <Sdm_Att/>
        <Sdm_AMPoststed>GVARV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Britt-Eli Røyrvik Moholdt</cell>
              <cell>Otto Blehrs vei 5 C</cell>
              <cell>1397</cell>
              <cell>NESØYA</cell>
            </row>
            <row>
              <cell>Even Magnus Moholdt</cell>
              <cell>Otto Blehrs vei 5 C</cell>
              <cell>1397</cell>
              <cell>NESØYA</cell>
            </row>
            <row>
              <cell>Lars Håvard Gregersen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Statsforvalteren i Vestfold og Telemark</cell>
              <cell>Postboks 2076</cell>
              <cell>3103</cell>
              <cell>TØNSBERG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Åsåresvegen 36</Sdm_AMAdr>
        <Sdm_AMPostNr>3810</Sdm_AMPostNr>
        <Sdm_AMNavn>Kristin Klausen Stigen</Sdm_AMNavn>
        <Sdm_Adr3/>
      </doc>
      <doc>
        <sdm_sdfid>119380</sdm_sdfid>
        <Sdm_AMAdr2/>
        <sdm_watermark/>
        <Sdm_AMReferanse/>
        <Sdm_Att/>
        <Sdm_AMPoststed>KONGSBERG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Britt-Eli Røyrvik Moholdt</cell>
              <cell>Otto Blehrs vei 5 C</cell>
              <cell>1397</cell>
              <cell>NESØYA</cell>
            </row>
            <row>
              <cell>Even Magnus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Lars Håvard Gregersen</cell>
              <cell>Åsåresvegen 36</cell>
              <cell>3810</cell>
              <cell>GVARV</cell>
            </row>
            <row>
              <cell>Statsforvalteren i Vestfold og Telemark</cell>
              <cell>Postboks 2076</cell>
              <cell>3103</cell>
              <cell>TØNSBERG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Ringveien 21</Sdm_AMAdr>
        <Sdm_AMPostNr>3615</Sdm_AMPostNr>
        <Sdm_AMNavn>Lene Ringstad</Sdm_AMNavn>
        <Sdm_Adr3/>
      </doc>
      <doc>
        <sdm_sdfid>119381</sdm_sdfid>
        <Sdm_AMAdr2/>
        <sdm_watermark/>
        <Sdm_AMReferanse/>
        <Sdm_Att/>
        <Sdm_AMPoststed>NESØYA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Even Magnus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Lars Håvard Gregersen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Statsforvalteren i Vestfold og Telemark</cell>
              <cell>Postboks 2076</cell>
              <cell>3103</cell>
              <cell>TØNSBERG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Otto Blehrs vei 5 C</Sdm_AMAdr>
        <Sdm_AMPostNr>1397</Sdm_AMPostNr>
        <Sdm_AMNavn>Britt-Eli Røyrvik Moholdt</Sdm_AMNavn>
        <Sdm_Adr3/>
      </doc>
      <doc>
        <sdm_sdfid>119382</sdm_sdfid>
        <Sdm_AMAdr2/>
        <sdm_watermark/>
        <Sdm_AMReferanse/>
        <Sdm_Att/>
        <Sdm_AMPoststed>NESØYA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Britt-Eli Røyrvik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Lars Håvard Gregersen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Statsforvalteren i Vestfold og Telemark</cell>
              <cell>Postboks 2076</cell>
              <cell>3103</cell>
              <cell>TØNSBERG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Otto Blehrs vei 5 C</Sdm_AMAdr>
        <Sdm_AMPostNr>1397</Sdm_AMPostNr>
        <Sdm_AMNavn>Even Magnus Moholdt</Sdm_AMNavn>
        <Sdm_Adr3/>
      </doc>
      <doc>
        <sdm_sdfid>119383</sdm_sdfid>
        <Sdm_AMAdr2/>
        <sdm_watermark/>
        <Sdm_AMReferanse/>
        <Sdm_Att/>
        <Sdm_AMPoststed>TØNSBERG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Britt-Eli Røyrvik Moholdt</cell>
              <cell>Otto Blehrs vei 5 C</cell>
              <cell>1397</cell>
              <cell>NESØYA</cell>
            </row>
            <row>
              <cell>Even Magnus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Lars Håvard Gregersen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Vestfold og Telemark fylkeskommune</cell>
              <cell>Postboks 2844</cell>
              <cell>3702</cell>
              <cell>SKIEN</cell>
            </row>
          </table>
        </Sdm_TblAvsmot>
        <Sdm_AMAdr>Postboks 2076</Sdm_AMAdr>
        <Sdm_AMPostNr>3103</Sdm_AMPostNr>
        <Sdm_AMNavn>Statsforvalteren i Vestfold og Telemark</Sdm_AMNavn>
        <Sdm_Adr3/>
      </doc>
      <doc>
        <sdm_sdfid>119384</sdm_sdfid>
        <Sdm_AMAdr2/>
        <sdm_watermark/>
        <Sdm_AMReferanse/>
        <Sdm_Att/>
        <Sdm_Adr3/>
        <Sdm_AMPoststed>SKIEN</Sdm_AMPoststed>
        <Sdm_TblAvsmot>
          <table>
            <headers>
              <header>Sdm_Amnavn</header>
              <header>Sdm_Amadr</header>
              <header>Sdm_AMpostnr</header>
              <header>Sdm_AMPoststed</header>
            </headers>
            <row>
              <cell>Arnt Gulliksen</cell>
              <cell>Setretangen 22</cell>
              <cell>3950</cell>
              <cell>BREVIK</cell>
            </row>
            <row>
              <cell>Britt-Eli Røyrvik Moholdt</cell>
              <cell>Otto Blehrs vei 5 C</cell>
              <cell>1397</cell>
              <cell>NESØYA</cell>
            </row>
            <row>
              <cell>Even Magnus Moholdt</cell>
              <cell>Otto Blehrs vei 5 C</cell>
              <cell>1397</cell>
              <cell>NESØYA</cell>
            </row>
            <row>
              <cell>Kristin Klausen Stigen</cell>
              <cell>Åsåresvegen 36</cell>
              <cell>3810</cell>
              <cell>GVARV</cell>
            </row>
            <row>
              <cell>Lars Håvard Gregersen</cell>
              <cell>Åsåresvegen 36</cell>
              <cell>3810</cell>
              <cell>GVARV</cell>
            </row>
            <row>
              <cell>Lene Ringstad</cell>
              <cell>Ringveien 21</cell>
              <cell>3615</cell>
              <cell>KONGSBERG</cell>
            </row>
            <row>
              <cell>Statsforvalteren i Vestfold og Telemark</cell>
              <cell>Postboks 2076</cell>
              <cell>3103</cell>
              <cell>TØNSBERG</cell>
            </row>
          </table>
        </Sdm_TblAvsmot>
        <Sdm_AMAdr>Postboks 2844</Sdm_AMAdr>
        <Sdm_AMNavn>Vestfold og Telemark fylkeskommune</Sdm_AMNavn>
        <Sdm_AMPostNr>3702</Sdm_AMPostNr>
      </doc>
    </docs>
    <showHiddenMark>False</showHiddenMark>
    <websakInfo>
      <fletteDato>23.09.2021</fletteDato>
      <sakid>2021004866</sakid>
      <jpid>2021027947</jpid>
      <filUnique>215265</filUnique>
      <filChecksumFørFlett>Wxy9K5ip/IpkL4FEfM9s3g==</filChecksumFørFlett>
      <erHoveddokument>True</erHoveddokument>
      <dcTitle>Varsling om mindre endring av detaljreguleringsplan for Høgefjell, planid 04_53__2014</dcTitle>
    </websakInfo>
    <templateURI>C:\Users\kahy\AppData\Local\Temp\tmp_22df4e12-2049-427d-853c-364334914477.docx</templateURI>
    <mergeMode>MergeOne</mergeMode>
  </properties>
  <body>
    <Sbr_EmailAdr>kahy@mt.kommune.no</Sbr_EmailAdr>
    <Sas_ArkivSakID>21/4866</Sas_ArkivSakID>
    <Sdm_AMReferanse> </Sdm_AMReferanse>
    <Sbr_Navn>Kari Verpe Hynne</Sbr_Navn>
    <Sdm_Adr3> </Sdm_Adr3>
    <Sdm_Att> </Sdm_Att>
    <Sas_ArkivID>PLANID-04_53_2014, PLANNAVN-Detaljreguleringsplan for Høgefjell, mindre reguleringsendring, PLANTYPE-31, FA-L12, GBN-10/355</Sas_ArkivID>
    <TblVedlegg>
      <table>
        <headers>
          <header>ndb_Tittel</header>
        </headers>
        <row>
          <cell> </cell>
        </row>
      </table>
    </TblVedlegg>
    <Sbr_Tlf>97643558</Sbr_Tlf>
    <Sdo_DokNr>3</Sdo_DokNr>
    <Sdo_DokDato>23.09.2021</Sdo_DokDato>
    <Sdm_AMAdr>Setretangen 22</Sdm_AMAdr>
    <Sdm_AMPoststed>BREVIK</Sdm_AMPoststed>
    <Sdm_TblAvsmot>
      <table>
        <headers>
          <header>Sdm_Amnavn</header>
          <header>Sdm_Amadr</header>
          <header>Sdm_AMpostnr</header>
          <header>Sdm_AMPoststed</header>
        </headers>
        <row>
          <cell>Britt-Eli Røyrvik Moholdt</cell>
          <cell>Otto Blehrs vei 5 C</cell>
          <cell>1397</cell>
          <cell>NESØYA</cell>
        </row>
        <row>
          <cell>Even Magnus Moholdt</cell>
          <cell>Otto Blehrs vei 5 C</cell>
          <cell>1397</cell>
          <cell>NESØYA</cell>
        </row>
        <row>
          <cell>Kristin Klausen Stigen</cell>
          <cell>Åsåresvegen 36</cell>
          <cell>3810</cell>
          <cell>GVARV</cell>
        </row>
        <row>
          <cell>Lars Håvard Gregersen</cell>
          <cell>Åsåresvegen 36</cell>
          <cell>3810</cell>
          <cell>GVARV</cell>
        </row>
        <row>
          <cell>Lene Ringstad</cell>
          <cell>Ringveien 21</cell>
          <cell>3615</cell>
          <cell>KONGSBERG</cell>
        </row>
        <row>
          <cell>Statsforvalteren i Vestfold og Telemark</cell>
          <cell>Postboks 2076</cell>
          <cell>3103</cell>
          <cell>TØNSBERG</cell>
        </row>
        <row>
          <cell>Vestfold og Telemark fylkeskommune</cell>
          <cell>Postboks 2844</cell>
          <cell>3702</cell>
          <cell>SKIEN</cell>
        </row>
      </table>
    </Sdm_TblAvsmot>
    <Sdm_AMNavn>Arnt Gulliksen</Sdm_AMNavn>
    <TblKopitil>
      <table>
        <headers>
          <header>Sdk_Navn</header>
          <header>Sdk_Adr</header>
          <header>Sdk_Postnr</header>
          <header>Sdk_Poststed</header>
        </headers>
        <row>
          <cell> </cell>
          <cell> </cell>
          <cell> </cell>
          <cell> </cell>
        </row>
      </table>
    </TblKopitil>
    <Sdo_Tittel>Varsling om mindre endring av detaljreguleringsplan for Høgefjell, planid 04_53__2014</Sdo_Tittel>
    <Sdm_AMPostNr>3950</Sdm_AMPostNr>
    <Sgr_Beskrivelse> </Sgr_Beskrivelse>
    <Sbr_Tittel>GIS-koordinator</Sbr_Tittel>
    <Sdo_ParagrafID> </Sdo_ParagrafID>
    <Sdm_AMAdr2> </Sdm_AMAdr2>
  </body>
  <footer/>
  <header>
    <Soa_Navn>Forvaltning</Soa_Navn>
  </header>
</document>
</file>

<file path=customXml/itemProps1.xml><?xml version="1.0" encoding="utf-8"?>
<ds:datastoreItem xmlns:ds="http://schemas.openxmlformats.org/officeDocument/2006/customXml" ds:itemID="{89D7EBEE-3C46-48F3-A064-84728B52A8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 med mottakerliste og én underskrift - nynorsk</Template>
  <TotalTime>0</TotalTime>
  <Pages>3</Pages>
  <Words>590</Words>
  <Characters>3128</Characters>
  <Application>Microsoft Office Word</Application>
  <DocSecurity>4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Varsling om mindre endring av detaljreguleringsplan for Høgefjell, planid 04_53__2014</vt:lpstr>
    </vt:vector>
  </TitlesOfParts>
  <Company>Acos AS</Company>
  <LinksUpToDate>false</LinksUpToDate>
  <CharactersWithSpaces>3711</CharactersWithSpaces>
  <SharedDoc>false</SharedDoc>
  <HLinks>
    <vt:vector size="6" baseType="variant">
      <vt:variant>
        <vt:i4>6226033</vt:i4>
      </vt:variant>
      <vt:variant>
        <vt:i4>32</vt:i4>
      </vt:variant>
      <vt:variant>
        <vt:i4>0</vt:i4>
      </vt:variant>
      <vt:variant>
        <vt:i4>5</vt:i4>
      </vt:variant>
      <vt:variant>
        <vt:lpwstr>mailto:post@acos.no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Varsling om mindre endring av detaljreguleringsplan for Høgefjell, planid 04_53__2014</dc:title>
  <dc:creator>Midt Telemark IKT</dc:creator>
  <cp:lastModifiedBy>Elin Blütecher</cp:lastModifiedBy>
  <cp:revision>2</cp:revision>
  <cp:lastPrinted>2021-09-23T11:10:00Z</cp:lastPrinted>
  <dcterms:created xsi:type="dcterms:W3CDTF">2021-09-23T12:52:00Z</dcterms:created>
  <dcterms:modified xsi:type="dcterms:W3CDTF">2021-09-23T12:52:00Z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ID">
    <vt:i4>194023</vt:i4>
  </property>
  <property fmtid="{D5CDD505-2E9C-101B-9397-08002B2CF9AE}" pid="3" name="JPID">
    <vt:i4>2013004864</vt:i4>
  </property>
  <property fmtid="{D5CDD505-2E9C-101B-9397-08002B2CF9AE}" pid="4" name="VARIANT">
    <vt:lpwstr>P</vt:lpwstr>
  </property>
  <property fmtid="{D5CDD505-2E9C-101B-9397-08002B2CF9AE}" pid="5" name="VERSJON">
    <vt:i4>1</vt:i4>
  </property>
  <property fmtid="{D5CDD505-2E9C-101B-9397-08002B2CF9AE}" pid="6" name="SERVER">
    <vt:lpwstr>sql-mt-01</vt:lpwstr>
  </property>
  <property fmtid="{D5CDD505-2E9C-101B-9397-08002B2CF9AE}" pid="7" name="DATABASE">
    <vt:lpwstr>websak_bo</vt:lpwstr>
  </property>
  <property fmtid="{D5CDD505-2E9C-101B-9397-08002B2CF9AE}" pid="8" name="BRUKERID">
    <vt:lpwstr>1542</vt:lpwstr>
  </property>
  <property fmtid="{D5CDD505-2E9C-101B-9397-08002B2CF9AE}" pid="9" name="VM_STATUS">
    <vt:lpwstr>R</vt:lpwstr>
  </property>
</Properties>
</file>